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018" w:rsidRDefault="004D7018"/>
    <w:p w:rsidR="004D7018" w:rsidRDefault="004D7018"/>
    <w:p w:rsidR="004D7018" w:rsidRDefault="004D7018"/>
    <w:p w:rsidR="00FB16CF" w:rsidRDefault="00FB16CF"/>
    <w:p w:rsidR="004D7018" w:rsidRDefault="004D7018"/>
    <w:p w:rsidR="004D7018" w:rsidRDefault="004D7018"/>
    <w:tbl>
      <w:tblPr>
        <w:tblW w:w="9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580"/>
        <w:gridCol w:w="1134"/>
        <w:gridCol w:w="935"/>
        <w:gridCol w:w="226"/>
        <w:gridCol w:w="1239"/>
        <w:gridCol w:w="151"/>
        <w:gridCol w:w="991"/>
        <w:gridCol w:w="30"/>
        <w:gridCol w:w="976"/>
        <w:gridCol w:w="129"/>
        <w:gridCol w:w="1068"/>
        <w:gridCol w:w="9"/>
      </w:tblGrid>
      <w:tr w:rsidR="00411A23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A23" w:rsidRPr="00452EBE" w:rsidRDefault="001B55AE" w:rsidP="00452EBE">
            <w:pPr>
              <w:outlineLvl w:val="0"/>
              <w:rPr>
                <w:rFonts w:ascii="Arial" w:hAnsi="Arial" w:cs="Arial"/>
                <w:b/>
                <w:sz w:val="28"/>
                <w:szCs w:val="28"/>
              </w:rPr>
            </w:pPr>
            <w:r w:rsidRPr="00452EBE">
              <w:rPr>
                <w:rFonts w:ascii="Arial" w:hAnsi="Arial"/>
                <w:b/>
                <w:sz w:val="28"/>
                <w:szCs w:val="28"/>
              </w:rPr>
              <w:t>Auswertung</w:t>
            </w:r>
            <w:r w:rsidRPr="00452EB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3F263C">
              <w:rPr>
                <w:rFonts w:ascii="Arial" w:hAnsi="Arial" w:cs="Arial"/>
                <w:b/>
                <w:sz w:val="28"/>
                <w:szCs w:val="28"/>
              </w:rPr>
              <w:t>für zeitlich begrenzte Maßnahmen</w:t>
            </w:r>
            <w:r w:rsidR="00400D3D">
              <w:rPr>
                <w:rFonts w:ascii="Arial" w:hAnsi="Arial" w:cs="Arial"/>
                <w:b/>
                <w:sz w:val="28"/>
                <w:szCs w:val="28"/>
              </w:rPr>
              <w:t xml:space="preserve"> 2026</w:t>
            </w:r>
          </w:p>
        </w:tc>
      </w:tr>
      <w:tr w:rsidR="00411A23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A23" w:rsidRPr="00452EBE" w:rsidRDefault="009D1FD5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1" layoutInCell="1" allowOverlap="1" wp14:anchorId="45DBE093" wp14:editId="1F433D7F">
                  <wp:simplePos x="0" y="0"/>
                  <wp:positionH relativeFrom="column">
                    <wp:posOffset>5217160</wp:posOffset>
                  </wp:positionH>
                  <wp:positionV relativeFrom="page">
                    <wp:posOffset>-2793365</wp:posOffset>
                  </wp:positionV>
                  <wp:extent cx="826770" cy="2997835"/>
                  <wp:effectExtent l="0" t="0" r="0" b="0"/>
                  <wp:wrapNone/>
                  <wp:docPr id="2" name="Bild 21" descr="Beschreibung: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21" descr="Beschreibung: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299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17171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7171" w:rsidRPr="00452EBE" w:rsidRDefault="00917171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1. </w:t>
            </w:r>
            <w:r w:rsidR="00F712FC" w:rsidRPr="00452EBE">
              <w:rPr>
                <w:rFonts w:ascii="Arial" w:hAnsi="Arial" w:cs="Arial"/>
                <w:b/>
                <w:sz w:val="20"/>
                <w:szCs w:val="20"/>
              </w:rPr>
              <w:t xml:space="preserve">Veranstalter, 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Bezeichnung, </w:t>
            </w:r>
            <w:r w:rsidR="00797984" w:rsidRPr="00452EBE">
              <w:rPr>
                <w:rFonts w:ascii="Arial" w:hAnsi="Arial" w:cs="Arial"/>
                <w:b/>
                <w:sz w:val="20"/>
                <w:szCs w:val="20"/>
              </w:rPr>
              <w:t xml:space="preserve">Thema, 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Zeit und Ort der Maßnahme </w:t>
            </w:r>
          </w:p>
        </w:tc>
      </w:tr>
      <w:tr w:rsidR="00F712FC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12FC" w:rsidRPr="00452EBE" w:rsidRDefault="00F712FC" w:rsidP="00452EBE">
            <w:pPr>
              <w:outlineLvl w:val="0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12FC" w:rsidRPr="00452EBE" w:rsidTr="008C1AE0">
        <w:trPr>
          <w:gridAfter w:val="1"/>
          <w:wAfter w:w="9" w:type="dxa"/>
        </w:trPr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712FC" w:rsidRPr="00452EBE" w:rsidRDefault="00F712FC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1.1 Veranstalter: </w:t>
            </w:r>
          </w:p>
        </w:tc>
        <w:tc>
          <w:tcPr>
            <w:tcW w:w="7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FC" w:rsidRPr="00452EBE" w:rsidRDefault="005E3C44" w:rsidP="008D3E0A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bookmarkStart w:id="0" w:name="_GoBack"/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bookmarkEnd w:id="0"/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87135C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135C" w:rsidRPr="00452EBE" w:rsidRDefault="0087135C" w:rsidP="00452EBE">
            <w:pPr>
              <w:outlineLvl w:val="0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EF66DC" w:rsidRPr="00452EBE" w:rsidTr="008C1AE0">
        <w:trPr>
          <w:gridAfter w:val="1"/>
          <w:wAfter w:w="9" w:type="dxa"/>
        </w:trPr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F66DC" w:rsidRPr="00452EBE" w:rsidRDefault="00EF66DC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1.2 Bezeichnung: </w:t>
            </w:r>
          </w:p>
        </w:tc>
        <w:tc>
          <w:tcPr>
            <w:tcW w:w="7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6DC" w:rsidRPr="00452EBE" w:rsidRDefault="00EF66DC" w:rsidP="008D3E0A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F66DC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66DC" w:rsidRPr="00452EBE" w:rsidRDefault="00EF66DC" w:rsidP="00452EBE">
            <w:pPr>
              <w:outlineLvl w:val="0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87135C" w:rsidRPr="00452EBE" w:rsidTr="008C1AE0">
        <w:trPr>
          <w:gridAfter w:val="1"/>
          <w:wAfter w:w="9" w:type="dxa"/>
        </w:trPr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7135C" w:rsidRPr="00452EBE" w:rsidRDefault="0087135C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1.</w:t>
            </w:r>
            <w:r w:rsidR="00EF66DC" w:rsidRPr="00452EBE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F66DC" w:rsidRPr="00452EBE">
              <w:rPr>
                <w:rFonts w:ascii="Arial" w:hAnsi="Arial" w:cs="Arial"/>
                <w:b/>
                <w:sz w:val="20"/>
                <w:szCs w:val="20"/>
              </w:rPr>
              <w:t>Thema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7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35C" w:rsidRPr="00452EBE" w:rsidRDefault="005E3C44" w:rsidP="003A092E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87135C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135C" w:rsidRPr="00452EBE" w:rsidRDefault="0087135C" w:rsidP="00452EBE">
            <w:pPr>
              <w:outlineLvl w:val="0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8647A9" w:rsidRPr="00452EBE" w:rsidTr="008C1AE0">
        <w:trPr>
          <w:gridAfter w:val="1"/>
          <w:wAfter w:w="9" w:type="dxa"/>
        </w:trPr>
        <w:tc>
          <w:tcPr>
            <w:tcW w:w="47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647A9" w:rsidRPr="00452EBE" w:rsidRDefault="008647A9" w:rsidP="008647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1.4 Datum oder Zeitraum 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647A9" w:rsidRPr="00452EBE" w:rsidRDefault="00900716" w:rsidP="00452EBE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am/vom"/>
                    <w:listEntry w:val="am"/>
                    <w:listEntry w:val="vom"/>
                  </w:ddList>
                </w:ffData>
              </w:fldChar>
            </w:r>
            <w:bookmarkStart w:id="1" w:name="Dropdown3"/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FORMDROPDOWN </w:instrText>
            </w:r>
            <w:r w:rsidR="00CE7329">
              <w:rPr>
                <w:rFonts w:ascii="Arial" w:hAnsi="Arial" w:cs="Arial"/>
                <w:b/>
                <w:sz w:val="20"/>
                <w:szCs w:val="20"/>
              </w:rPr>
            </w:r>
            <w:r w:rsidR="00CE7329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7A9" w:rsidRPr="00452EBE" w:rsidRDefault="00900716" w:rsidP="003A092E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2" w:name="Text11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647A9" w:rsidRPr="00452EBE" w:rsidRDefault="00900716" w:rsidP="00452EBE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bis"/>
                    <w:listEntry w:val="       "/>
                  </w:ddList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FORMDROPDOWN </w:instrText>
            </w:r>
            <w:r w:rsidR="00CE7329">
              <w:rPr>
                <w:rFonts w:ascii="Arial" w:hAnsi="Arial" w:cs="Arial"/>
                <w:b/>
                <w:sz w:val="20"/>
                <w:szCs w:val="20"/>
              </w:rPr>
            </w:r>
            <w:r w:rsidR="00CE7329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7A9" w:rsidRPr="00452EBE" w:rsidRDefault="00900716" w:rsidP="003A092E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229EE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29EE" w:rsidRPr="00452EBE" w:rsidRDefault="009229EE" w:rsidP="00452EBE">
            <w:pPr>
              <w:outlineLvl w:val="0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87135C" w:rsidRPr="00452EBE" w:rsidTr="008C1AE0">
        <w:trPr>
          <w:gridAfter w:val="1"/>
          <w:wAfter w:w="9" w:type="dxa"/>
        </w:trPr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7135C" w:rsidRPr="00452EBE" w:rsidRDefault="0087135C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1.</w:t>
            </w:r>
            <w:r w:rsidR="00EF66DC" w:rsidRPr="00452EBE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 Ort </w:t>
            </w:r>
          </w:p>
        </w:tc>
        <w:tc>
          <w:tcPr>
            <w:tcW w:w="7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35C" w:rsidRPr="00452EBE" w:rsidRDefault="005E3C44" w:rsidP="003A092E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87135C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135C" w:rsidRPr="00FB16CF" w:rsidRDefault="00643FFF" w:rsidP="00FB16CF">
            <w:pPr>
              <w:rPr>
                <w:rFonts w:ascii="Arial" w:hAnsi="Arial" w:cs="Arial"/>
                <w:color w:val="FFFFFF"/>
                <w:sz w:val="16"/>
              </w:rPr>
            </w:pPr>
            <w:r w:rsidRPr="00643FFF">
              <w:rPr>
                <w:rFonts w:ascii="Arial" w:hAnsi="Arial" w:cs="Arial"/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3FFF">
              <w:rPr>
                <w:rFonts w:ascii="Arial" w:hAnsi="Arial" w:cs="Arial"/>
                <w:color w:val="FFFFFF" w:themeColor="background1"/>
                <w:sz w:val="16"/>
              </w:rPr>
              <w:instrText xml:space="preserve"> FORMTEXT </w:instrText>
            </w:r>
            <w:r w:rsidRPr="00643FFF">
              <w:rPr>
                <w:rFonts w:ascii="Arial" w:hAnsi="Arial" w:cs="Arial"/>
                <w:color w:val="FFFFFF" w:themeColor="background1"/>
                <w:sz w:val="16"/>
              </w:rPr>
            </w:r>
            <w:r w:rsidRPr="00643FFF">
              <w:rPr>
                <w:rFonts w:ascii="Arial" w:hAnsi="Arial" w:cs="Arial"/>
                <w:color w:val="FFFFFF" w:themeColor="background1"/>
                <w:sz w:val="16"/>
              </w:rPr>
              <w:fldChar w:fldCharType="separate"/>
            </w:r>
            <w:r w:rsidRPr="00643FFF">
              <w:rPr>
                <w:rFonts w:ascii="Arial" w:hAnsi="Arial" w:cs="Arial"/>
                <w:noProof/>
                <w:color w:val="FFFFFF" w:themeColor="background1"/>
                <w:sz w:val="16"/>
              </w:rPr>
              <w:t> </w:t>
            </w:r>
            <w:r w:rsidRPr="00643FFF">
              <w:rPr>
                <w:rFonts w:ascii="Arial" w:hAnsi="Arial" w:cs="Arial"/>
                <w:noProof/>
                <w:color w:val="FFFFFF" w:themeColor="background1"/>
                <w:sz w:val="16"/>
              </w:rPr>
              <w:t> </w:t>
            </w:r>
            <w:r w:rsidRPr="00643FFF">
              <w:rPr>
                <w:rFonts w:ascii="Arial" w:hAnsi="Arial" w:cs="Arial"/>
                <w:noProof/>
                <w:color w:val="FFFFFF" w:themeColor="background1"/>
                <w:sz w:val="16"/>
              </w:rPr>
              <w:t> </w:t>
            </w:r>
            <w:r w:rsidRPr="00643FFF">
              <w:rPr>
                <w:rFonts w:ascii="Arial" w:hAnsi="Arial" w:cs="Arial"/>
                <w:noProof/>
                <w:color w:val="FFFFFF" w:themeColor="background1"/>
                <w:sz w:val="16"/>
              </w:rPr>
              <w:t> </w:t>
            </w:r>
            <w:r w:rsidRPr="00643FFF">
              <w:rPr>
                <w:rFonts w:ascii="Arial" w:hAnsi="Arial" w:cs="Arial"/>
                <w:noProof/>
                <w:color w:val="FFFFFF" w:themeColor="background1"/>
                <w:sz w:val="16"/>
              </w:rPr>
              <w:t> </w:t>
            </w:r>
            <w:r w:rsidRPr="00643FFF">
              <w:rPr>
                <w:rFonts w:ascii="Arial" w:hAnsi="Arial" w:cs="Arial"/>
                <w:color w:val="FFFFFF" w:themeColor="background1"/>
                <w:sz w:val="16"/>
              </w:rPr>
              <w:fldChar w:fldCharType="end"/>
            </w:r>
          </w:p>
        </w:tc>
      </w:tr>
      <w:tr w:rsidR="00411A23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A23" w:rsidRPr="00452EBE" w:rsidRDefault="009229EE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127752" w:rsidRPr="00452EBE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="00411A23" w:rsidRPr="00452EBE">
              <w:rPr>
                <w:rFonts w:ascii="Arial" w:hAnsi="Arial" w:cs="Arial"/>
                <w:b/>
                <w:sz w:val="20"/>
                <w:szCs w:val="20"/>
              </w:rPr>
              <w:t>Ziele der Maßnahme</w:t>
            </w:r>
            <w:r w:rsidR="00127752"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127752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27752" w:rsidRPr="00452EBE" w:rsidRDefault="009229EE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473493" w:rsidRPr="00452EBE">
              <w:rPr>
                <w:rFonts w:ascii="Arial" w:hAnsi="Arial" w:cs="Arial"/>
                <w:b/>
                <w:sz w:val="20"/>
                <w:szCs w:val="20"/>
              </w:rPr>
              <w:t xml:space="preserve">.1 </w:t>
            </w:r>
            <w:r w:rsidR="00473493" w:rsidRPr="00452EBE">
              <w:rPr>
                <w:rFonts w:ascii="Arial" w:hAnsi="Arial"/>
                <w:b/>
                <w:sz w:val="20"/>
                <w:szCs w:val="20"/>
              </w:rPr>
              <w:t xml:space="preserve">Wurden die </w:t>
            </w:r>
            <w:r w:rsidR="008C1AE0">
              <w:rPr>
                <w:rFonts w:ascii="Arial" w:hAnsi="Arial"/>
                <w:b/>
                <w:sz w:val="20"/>
                <w:szCs w:val="20"/>
              </w:rPr>
              <w:t xml:space="preserve">formulierten </w:t>
            </w:r>
            <w:r w:rsidR="00473493" w:rsidRPr="00452EBE">
              <w:rPr>
                <w:rFonts w:ascii="Arial" w:hAnsi="Arial"/>
                <w:b/>
                <w:sz w:val="20"/>
                <w:szCs w:val="20"/>
              </w:rPr>
              <w:t>Ziele erreicht</w:t>
            </w:r>
            <w:r w:rsidR="008C1AE0">
              <w:rPr>
                <w:rFonts w:ascii="Arial" w:hAnsi="Arial"/>
                <w:b/>
                <w:sz w:val="20"/>
                <w:szCs w:val="20"/>
              </w:rPr>
              <w:t>?</w:t>
            </w:r>
            <w:r w:rsidR="00AD4E25" w:rsidRPr="00452EBE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="008C1AE0">
              <w:rPr>
                <w:rFonts w:ascii="Arial" w:hAnsi="Arial"/>
                <w:b/>
                <w:sz w:val="20"/>
                <w:szCs w:val="20"/>
              </w:rPr>
              <w:t>W</w:t>
            </w:r>
            <w:r w:rsidR="00AD4E25" w:rsidRPr="00452EBE">
              <w:rPr>
                <w:rFonts w:ascii="Arial" w:hAnsi="Arial"/>
                <w:b/>
                <w:sz w:val="20"/>
                <w:szCs w:val="20"/>
              </w:rPr>
              <w:t>as ist tatsächlich erreicht worden</w:t>
            </w:r>
            <w:r w:rsidR="008C1AE0">
              <w:rPr>
                <w:rFonts w:ascii="Arial" w:hAnsi="Arial"/>
                <w:b/>
                <w:sz w:val="20"/>
                <w:szCs w:val="20"/>
              </w:rPr>
              <w:t>?</w:t>
            </w:r>
            <w:r w:rsidR="00AD4E25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="00AD4E25" w:rsidRPr="008C1AE0">
              <w:rPr>
                <w:rFonts w:ascii="Arial" w:hAnsi="Arial"/>
                <w:sz w:val="20"/>
                <w:szCs w:val="20"/>
              </w:rPr>
              <w:t>(</w:t>
            </w:r>
            <w:r w:rsidR="008C1AE0" w:rsidRPr="008C1AE0">
              <w:rPr>
                <w:rFonts w:ascii="Arial" w:hAnsi="Arial"/>
                <w:sz w:val="20"/>
                <w:szCs w:val="20"/>
              </w:rPr>
              <w:t>siehe</w:t>
            </w:r>
            <w:r w:rsidR="00AD4E25" w:rsidRPr="008C1AE0">
              <w:rPr>
                <w:rFonts w:ascii="Arial" w:hAnsi="Arial"/>
                <w:sz w:val="20"/>
                <w:szCs w:val="20"/>
              </w:rPr>
              <w:t xml:space="preserve"> </w:t>
            </w:r>
            <w:r w:rsidR="008C1AE0">
              <w:rPr>
                <w:rFonts w:ascii="Arial" w:hAnsi="Arial"/>
                <w:sz w:val="20"/>
                <w:szCs w:val="20"/>
              </w:rPr>
              <w:t xml:space="preserve">zugehörige </w:t>
            </w:r>
            <w:r w:rsidR="00AD4E25" w:rsidRPr="008C1AE0">
              <w:rPr>
                <w:rFonts w:ascii="Arial" w:hAnsi="Arial"/>
                <w:sz w:val="20"/>
                <w:szCs w:val="20"/>
              </w:rPr>
              <w:t>Maßnahmebeschreibung)</w:t>
            </w:r>
          </w:p>
        </w:tc>
      </w:tr>
      <w:tr w:rsidR="00411A23" w:rsidRPr="00452EBE" w:rsidTr="006876DF">
        <w:trPr>
          <w:gridAfter w:val="1"/>
          <w:wAfter w:w="9" w:type="dxa"/>
          <w:cantSplit/>
          <w:trHeight w:val="945"/>
        </w:trPr>
        <w:tc>
          <w:tcPr>
            <w:tcW w:w="9573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1F09" w:rsidRPr="00452EBE" w:rsidRDefault="005E3C44" w:rsidP="009D1FD5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7213D5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213D5" w:rsidRPr="00452EBE" w:rsidRDefault="007213D5" w:rsidP="00452EBE">
            <w:pPr>
              <w:outlineLvl w:val="0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127752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27752" w:rsidRPr="00452EBE" w:rsidRDefault="009229EE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127752" w:rsidRPr="00452EBE">
              <w:rPr>
                <w:rFonts w:ascii="Arial" w:hAnsi="Arial" w:cs="Arial"/>
                <w:b/>
                <w:sz w:val="20"/>
                <w:szCs w:val="20"/>
              </w:rPr>
              <w:t>.2 W</w:t>
            </w:r>
            <w:r w:rsidR="001B55AE" w:rsidRPr="00452EBE">
              <w:rPr>
                <w:rFonts w:ascii="Arial" w:hAnsi="Arial" w:cs="Arial"/>
                <w:b/>
                <w:sz w:val="20"/>
                <w:szCs w:val="20"/>
              </w:rPr>
              <w:t>urde die Zielgruppe erreicht</w:t>
            </w:r>
            <w:r w:rsidR="008C1AE0">
              <w:rPr>
                <w:rFonts w:ascii="Arial" w:hAnsi="Arial" w:cs="Arial"/>
                <w:b/>
                <w:sz w:val="20"/>
                <w:szCs w:val="20"/>
              </w:rPr>
              <w:t>?</w:t>
            </w:r>
            <w:r w:rsidR="001B55AE"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C1AE0">
              <w:rPr>
                <w:rFonts w:ascii="Arial" w:hAnsi="Arial" w:cs="Arial"/>
                <w:b/>
                <w:sz w:val="20"/>
                <w:szCs w:val="20"/>
              </w:rPr>
              <w:t>W</w:t>
            </w:r>
            <w:r w:rsidR="00127752" w:rsidRPr="00452EBE">
              <w:rPr>
                <w:rFonts w:ascii="Arial" w:hAnsi="Arial" w:cs="Arial"/>
                <w:b/>
                <w:sz w:val="20"/>
                <w:szCs w:val="20"/>
              </w:rPr>
              <w:t xml:space="preserve">er </w:t>
            </w:r>
            <w:r w:rsidR="001B55AE" w:rsidRPr="00452EBE">
              <w:rPr>
                <w:rFonts w:ascii="Arial" w:hAnsi="Arial" w:cs="Arial"/>
                <w:b/>
                <w:sz w:val="20"/>
                <w:szCs w:val="20"/>
              </w:rPr>
              <w:t>ist tatsächlich erreicht worden</w:t>
            </w:r>
            <w:r w:rsidR="00127752" w:rsidRPr="00452EBE">
              <w:rPr>
                <w:rFonts w:ascii="Arial" w:hAnsi="Arial" w:cs="Arial"/>
                <w:b/>
                <w:sz w:val="20"/>
                <w:szCs w:val="20"/>
              </w:rPr>
              <w:t xml:space="preserve">? </w:t>
            </w:r>
          </w:p>
        </w:tc>
      </w:tr>
      <w:tr w:rsidR="007A690D" w:rsidRPr="00452EBE" w:rsidTr="006876DF">
        <w:trPr>
          <w:gridAfter w:val="1"/>
          <w:wAfter w:w="9" w:type="dxa"/>
          <w:cantSplit/>
          <w:trHeight w:val="647"/>
        </w:trPr>
        <w:tc>
          <w:tcPr>
            <w:tcW w:w="9573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A690D" w:rsidRPr="00452EBE" w:rsidRDefault="007A690D" w:rsidP="008D3E0A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7213D5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213D5" w:rsidRPr="00452EBE" w:rsidRDefault="007213D5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F66DC" w:rsidRPr="00452EBE" w:rsidTr="008C1AE0"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1AE0" w:rsidRDefault="00EE28F9" w:rsidP="00411A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2.3 Wie</w:t>
            </w:r>
            <w:r w:rsidR="008C1AE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>viel</w:t>
            </w:r>
            <w:r w:rsidR="008C1AE0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 Personen </w:t>
            </w:r>
          </w:p>
          <w:p w:rsidR="00EE28F9" w:rsidRPr="00452EBE" w:rsidRDefault="008C1AE0" w:rsidP="00411A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wurden </w:t>
            </w:r>
            <w:r w:rsidR="00EE28F9" w:rsidRPr="00452EBE">
              <w:rPr>
                <w:rFonts w:ascii="Arial" w:hAnsi="Arial" w:cs="Arial"/>
                <w:b/>
                <w:sz w:val="20"/>
                <w:szCs w:val="20"/>
              </w:rPr>
              <w:t xml:space="preserve">erreicht?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E28F9" w:rsidRPr="00452EBE" w:rsidRDefault="00EE28F9" w:rsidP="009007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Gesamt: 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F9" w:rsidRPr="00452EBE" w:rsidRDefault="00900716" w:rsidP="00900716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3" w:name="Text1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E28F9" w:rsidRPr="00452EBE" w:rsidRDefault="00EE28F9" w:rsidP="009007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Jugend</w:t>
            </w:r>
            <w:r w:rsidR="00EF66DC" w:rsidRPr="00452EBE">
              <w:rPr>
                <w:rFonts w:ascii="Arial" w:hAnsi="Arial" w:cs="Arial"/>
                <w:b/>
                <w:sz w:val="20"/>
                <w:szCs w:val="20"/>
              </w:rPr>
              <w:t>liche</w:t>
            </w:r>
            <w:r w:rsidR="008C1AE0">
              <w:rPr>
                <w:rFonts w:ascii="Arial" w:hAnsi="Arial" w:cs="Arial"/>
                <w:b/>
                <w:sz w:val="20"/>
                <w:szCs w:val="20"/>
              </w:rPr>
              <w:t xml:space="preserve"> (14-26)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F9" w:rsidRPr="00452EBE" w:rsidRDefault="00900716" w:rsidP="00900716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C1AE0" w:rsidRDefault="00EE28F9" w:rsidP="009007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Kinder</w:t>
            </w:r>
          </w:p>
          <w:p w:rsidR="00EE28F9" w:rsidRPr="00452EBE" w:rsidRDefault="008C1AE0" w:rsidP="009007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(6-13)</w:t>
            </w:r>
            <w:r w:rsidR="00EE28F9" w:rsidRPr="00452EBE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F9" w:rsidRPr="00452EBE" w:rsidRDefault="00900716" w:rsidP="00900716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200FB8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0FB8" w:rsidRPr="00452EBE" w:rsidRDefault="00200FB8" w:rsidP="00452EBE">
            <w:pPr>
              <w:outlineLvl w:val="0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57143E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7143E" w:rsidRPr="00452EBE" w:rsidRDefault="0057143E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2.</w:t>
            </w:r>
            <w:r w:rsidR="00792C4D" w:rsidRPr="00452EBE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F01BE0"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C1AE0">
              <w:rPr>
                <w:rFonts w:ascii="Arial" w:hAnsi="Arial" w:cs="Arial"/>
                <w:b/>
                <w:sz w:val="20"/>
                <w:szCs w:val="20"/>
              </w:rPr>
              <w:t>Wer wurde wann und wie an der Maßnahme beteiligt</w:t>
            </w:r>
            <w:r w:rsidR="00200FB8" w:rsidRPr="00452EBE">
              <w:rPr>
                <w:rFonts w:ascii="Arial" w:hAnsi="Arial" w:cs="Arial"/>
                <w:b/>
                <w:sz w:val="20"/>
                <w:szCs w:val="20"/>
              </w:rPr>
              <w:t xml:space="preserve">? </w:t>
            </w:r>
          </w:p>
        </w:tc>
      </w:tr>
      <w:tr w:rsidR="0057143E" w:rsidRPr="00452EBE" w:rsidTr="006876DF">
        <w:trPr>
          <w:gridAfter w:val="1"/>
          <w:wAfter w:w="9" w:type="dxa"/>
          <w:cantSplit/>
          <w:trHeight w:val="929"/>
        </w:trPr>
        <w:tc>
          <w:tcPr>
            <w:tcW w:w="9573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143E" w:rsidRPr="00452EBE" w:rsidRDefault="0057143E" w:rsidP="008D3E0A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411A23" w:rsidRPr="00452EBE" w:rsidTr="008C1AE0">
        <w:trPr>
          <w:gridAfter w:val="1"/>
          <w:wAfter w:w="9" w:type="dxa"/>
        </w:trPr>
        <w:tc>
          <w:tcPr>
            <w:tcW w:w="95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A23" w:rsidRPr="00452EBE" w:rsidRDefault="00411A23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E206C1" w:rsidRPr="0075254E" w:rsidRDefault="00643FFF">
      <w:pPr>
        <w:rPr>
          <w:rFonts w:ascii="Arial" w:hAnsi="Arial" w:cs="Arial"/>
          <w:color w:val="FFFFFF"/>
          <w:sz w:val="16"/>
        </w:rPr>
      </w:pPr>
      <w:r w:rsidRPr="00643FFF">
        <w:rPr>
          <w:rFonts w:ascii="Arial" w:hAnsi="Arial" w:cs="Arial"/>
          <w:color w:val="FFFFFF" w:themeColor="background1"/>
          <w:sz w:val="16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4" w:name="Text32"/>
      <w:r w:rsidRPr="00643FFF">
        <w:rPr>
          <w:rFonts w:ascii="Arial" w:hAnsi="Arial" w:cs="Arial"/>
          <w:color w:val="FFFFFF" w:themeColor="background1"/>
          <w:sz w:val="16"/>
        </w:rPr>
        <w:instrText xml:space="preserve"> FORMTEXT </w:instrText>
      </w:r>
      <w:r w:rsidRPr="00643FFF">
        <w:rPr>
          <w:rFonts w:ascii="Arial" w:hAnsi="Arial" w:cs="Arial"/>
          <w:color w:val="FFFFFF" w:themeColor="background1"/>
          <w:sz w:val="16"/>
        </w:rPr>
      </w:r>
      <w:r w:rsidRPr="00643FFF">
        <w:rPr>
          <w:rFonts w:ascii="Arial" w:hAnsi="Arial" w:cs="Arial"/>
          <w:color w:val="FFFFFF" w:themeColor="background1"/>
          <w:sz w:val="16"/>
        </w:rPr>
        <w:fldChar w:fldCharType="separate"/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color w:val="FFFFFF" w:themeColor="background1"/>
          <w:sz w:val="16"/>
        </w:rPr>
        <w:fldChar w:fldCharType="end"/>
      </w:r>
      <w:bookmarkEnd w:id="4"/>
    </w:p>
    <w:tbl>
      <w:tblPr>
        <w:tblW w:w="9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1026"/>
        <w:gridCol w:w="167"/>
        <w:gridCol w:w="1301"/>
        <w:gridCol w:w="4965"/>
      </w:tblGrid>
      <w:tr w:rsidR="00127752" w:rsidRPr="00452EBE" w:rsidTr="00452EBE">
        <w:tc>
          <w:tcPr>
            <w:tcW w:w="95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7752" w:rsidRPr="00452EBE" w:rsidRDefault="009229EE" w:rsidP="001277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127752" w:rsidRPr="00452EBE">
              <w:rPr>
                <w:rFonts w:ascii="Arial" w:hAnsi="Arial" w:cs="Arial"/>
                <w:b/>
                <w:sz w:val="20"/>
                <w:szCs w:val="20"/>
              </w:rPr>
              <w:t xml:space="preserve">. Struktur der Maßnahme </w:t>
            </w:r>
          </w:p>
        </w:tc>
      </w:tr>
      <w:tr w:rsidR="00411A23" w:rsidRPr="00452EBE" w:rsidTr="00452EBE">
        <w:tc>
          <w:tcPr>
            <w:tcW w:w="95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A23" w:rsidRPr="00452EBE" w:rsidRDefault="009229EE" w:rsidP="00411A2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127752" w:rsidRPr="00452EBE">
              <w:rPr>
                <w:rFonts w:ascii="Arial" w:hAnsi="Arial" w:cs="Arial"/>
                <w:b/>
                <w:sz w:val="20"/>
                <w:szCs w:val="20"/>
              </w:rPr>
              <w:t xml:space="preserve">.1 </w:t>
            </w:r>
            <w:r w:rsidR="00411A23" w:rsidRPr="00452EBE">
              <w:rPr>
                <w:rFonts w:ascii="Arial" w:hAnsi="Arial" w:cs="Arial"/>
                <w:b/>
                <w:sz w:val="20"/>
                <w:szCs w:val="20"/>
              </w:rPr>
              <w:t xml:space="preserve">Welches Personal </w:t>
            </w:r>
            <w:r w:rsidR="00EC2A0B" w:rsidRPr="00452EBE">
              <w:rPr>
                <w:rFonts w:ascii="Arial" w:hAnsi="Arial" w:cs="Arial"/>
                <w:b/>
                <w:sz w:val="20"/>
                <w:szCs w:val="20"/>
              </w:rPr>
              <w:t>war</w:t>
            </w:r>
            <w:r w:rsidR="00411A23" w:rsidRPr="00452EBE">
              <w:rPr>
                <w:rFonts w:ascii="Arial" w:hAnsi="Arial" w:cs="Arial"/>
                <w:b/>
                <w:sz w:val="20"/>
                <w:szCs w:val="20"/>
              </w:rPr>
              <w:t xml:space="preserve"> mit wie</w:t>
            </w:r>
            <w:r w:rsidR="001B130C"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411A23" w:rsidRPr="00452EBE">
              <w:rPr>
                <w:rFonts w:ascii="Arial" w:hAnsi="Arial" w:cs="Arial"/>
                <w:b/>
                <w:sz w:val="20"/>
                <w:szCs w:val="20"/>
              </w:rPr>
              <w:t>viel Arbeitszeit an der Maßnahme beteiligt?</w:t>
            </w:r>
            <w:r w:rsidR="008B457D"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97984" w:rsidRPr="00452EBE" w:rsidTr="00452EBE"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20" w:rsidRPr="00452EBE" w:rsidRDefault="00F96F20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20" w:rsidRPr="00452EBE" w:rsidRDefault="00F96F20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t xml:space="preserve">Anzahl </w:t>
            </w:r>
            <w:r w:rsidR="00893E8E" w:rsidRPr="00452EBE">
              <w:rPr>
                <w:rFonts w:ascii="Arial" w:hAnsi="Arial" w:cs="Arial"/>
                <w:sz w:val="20"/>
                <w:szCs w:val="20"/>
              </w:rPr>
              <w:br/>
              <w:t>Personen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20" w:rsidRPr="00452EBE" w:rsidRDefault="00893E8E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t>Stunden</w:t>
            </w:r>
            <w:r w:rsidR="00F96F20" w:rsidRPr="00452EB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52EBE">
              <w:rPr>
                <w:rFonts w:ascii="Arial" w:hAnsi="Arial" w:cs="Arial"/>
                <w:sz w:val="20"/>
                <w:szCs w:val="20"/>
              </w:rPr>
              <w:br/>
            </w:r>
            <w:r w:rsidR="00F96F20" w:rsidRPr="00452EBE">
              <w:rPr>
                <w:rFonts w:ascii="Arial" w:hAnsi="Arial" w:cs="Arial"/>
                <w:sz w:val="20"/>
                <w:szCs w:val="20"/>
              </w:rPr>
              <w:t xml:space="preserve">pro Person 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20" w:rsidRPr="00452EBE" w:rsidRDefault="00F96F20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t xml:space="preserve">Bemerkungen </w:t>
            </w:r>
          </w:p>
        </w:tc>
      </w:tr>
      <w:tr w:rsidR="00797984" w:rsidRPr="00452EBE" w:rsidTr="00AB71C3"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20" w:rsidRPr="00452EBE" w:rsidRDefault="00F96F20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t xml:space="preserve">Ehrenamtliche 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F20" w:rsidRPr="00452EBE" w:rsidRDefault="00900716" w:rsidP="00AB71C3">
            <w:pPr>
              <w:tabs>
                <w:tab w:val="decimal" w:pos="612"/>
              </w:tabs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5" w:name="Text27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F20" w:rsidRPr="00452EBE" w:rsidRDefault="00F96F20" w:rsidP="00AB71C3">
            <w:pPr>
              <w:tabs>
                <w:tab w:val="decimal" w:pos="612"/>
              </w:tabs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20"/>
                <w:szCs w:val="20"/>
              </w:rPr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D1FD5">
              <w:rPr>
                <w:rFonts w:ascii="Arial" w:hAnsi="Arial" w:cs="Arial"/>
                <w:sz w:val="20"/>
                <w:szCs w:val="20"/>
              </w:rPr>
              <w:t> </w:t>
            </w:r>
            <w:r w:rsidR="009D1FD5">
              <w:rPr>
                <w:rFonts w:ascii="Arial" w:hAnsi="Arial" w:cs="Arial"/>
                <w:sz w:val="20"/>
                <w:szCs w:val="20"/>
              </w:rPr>
              <w:t> </w:t>
            </w:r>
            <w:r w:rsidR="009D1FD5">
              <w:rPr>
                <w:rFonts w:ascii="Arial" w:hAnsi="Arial" w:cs="Arial"/>
                <w:sz w:val="20"/>
                <w:szCs w:val="20"/>
              </w:rPr>
              <w:t> </w:t>
            </w:r>
            <w:r w:rsidR="009D1FD5">
              <w:rPr>
                <w:rFonts w:ascii="Arial" w:hAnsi="Arial" w:cs="Arial"/>
                <w:sz w:val="20"/>
                <w:szCs w:val="20"/>
              </w:rPr>
              <w:t> </w:t>
            </w:r>
            <w:r w:rsidR="009D1FD5">
              <w:rPr>
                <w:rFonts w:ascii="Arial" w:hAnsi="Arial" w:cs="Arial"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6F20" w:rsidRPr="00452EBE" w:rsidRDefault="00F96F20" w:rsidP="00AB71C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20"/>
                <w:szCs w:val="20"/>
              </w:rPr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97984" w:rsidRPr="00452EBE" w:rsidTr="00AB71C3"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20" w:rsidRPr="00452EBE" w:rsidRDefault="00F96F20" w:rsidP="00F96F20">
            <w:pPr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t xml:space="preserve">Hauptamtliche 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F20" w:rsidRPr="00452EBE" w:rsidRDefault="00900716" w:rsidP="00AB71C3">
            <w:pPr>
              <w:tabs>
                <w:tab w:val="decimal" w:pos="612"/>
              </w:tabs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F20" w:rsidRPr="00452EBE" w:rsidRDefault="00F96F20" w:rsidP="00AB71C3">
            <w:pPr>
              <w:tabs>
                <w:tab w:val="decimal" w:pos="612"/>
              </w:tabs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20"/>
                <w:szCs w:val="20"/>
              </w:rPr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D1FD5">
              <w:rPr>
                <w:rFonts w:ascii="Arial" w:hAnsi="Arial" w:cs="Arial"/>
                <w:sz w:val="20"/>
                <w:szCs w:val="20"/>
              </w:rPr>
              <w:t> </w:t>
            </w:r>
            <w:r w:rsidR="009D1FD5">
              <w:rPr>
                <w:rFonts w:ascii="Arial" w:hAnsi="Arial" w:cs="Arial"/>
                <w:sz w:val="20"/>
                <w:szCs w:val="20"/>
              </w:rPr>
              <w:t> </w:t>
            </w:r>
            <w:r w:rsidR="009D1FD5">
              <w:rPr>
                <w:rFonts w:ascii="Arial" w:hAnsi="Arial" w:cs="Arial"/>
                <w:sz w:val="20"/>
                <w:szCs w:val="20"/>
              </w:rPr>
              <w:t> </w:t>
            </w:r>
            <w:r w:rsidR="009D1FD5">
              <w:rPr>
                <w:rFonts w:ascii="Arial" w:hAnsi="Arial" w:cs="Arial"/>
                <w:sz w:val="20"/>
                <w:szCs w:val="20"/>
              </w:rPr>
              <w:t> </w:t>
            </w:r>
            <w:r w:rsidR="009D1FD5">
              <w:rPr>
                <w:rFonts w:ascii="Arial" w:hAnsi="Arial" w:cs="Arial"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6F20" w:rsidRPr="00452EBE" w:rsidRDefault="00F96F20" w:rsidP="00AB71C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20"/>
                <w:szCs w:val="20"/>
              </w:rPr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11A23" w:rsidRPr="00452EBE" w:rsidTr="00452EBE">
        <w:tc>
          <w:tcPr>
            <w:tcW w:w="957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11A23" w:rsidRPr="00452EBE" w:rsidRDefault="00411A23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C2A0B" w:rsidRPr="00452EBE" w:rsidTr="00452EBE">
        <w:tc>
          <w:tcPr>
            <w:tcW w:w="957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C2A0B" w:rsidRPr="00452EBE" w:rsidRDefault="00F01BE0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In welchem Verhältnis steht die eingesetzte Arbeitszeit zum Ergebnis der Maßnahme?</w:t>
            </w:r>
            <w:r w:rsidR="00EC2A0B"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EC2A0B" w:rsidRPr="00452EBE" w:rsidTr="00452EBE">
        <w:trPr>
          <w:cantSplit/>
          <w:trHeight w:val="425"/>
        </w:trPr>
        <w:tc>
          <w:tcPr>
            <w:tcW w:w="957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2A0B" w:rsidRPr="00452EBE" w:rsidRDefault="00EC2A0B" w:rsidP="008D3E0A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C2A0B" w:rsidRPr="00452EBE" w:rsidTr="00452EBE">
        <w:tc>
          <w:tcPr>
            <w:tcW w:w="957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C2A0B" w:rsidRPr="00452EBE" w:rsidRDefault="00EC2A0B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9A5F32" w:rsidRPr="00452EBE" w:rsidTr="00452EBE">
        <w:tc>
          <w:tcPr>
            <w:tcW w:w="957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A5F32" w:rsidRPr="00452EBE" w:rsidRDefault="009A5F32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3.2 Wie angemessen waren die örtlichen Gegebenheiten? </w:t>
            </w:r>
          </w:p>
        </w:tc>
      </w:tr>
      <w:tr w:rsidR="00556C0C" w:rsidRPr="00452EBE" w:rsidTr="00AB71C3"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C0C" w:rsidRPr="00452EBE" w:rsidRDefault="00556C0C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t>optimal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C0C" w:rsidRPr="00452EBE" w:rsidRDefault="00556C0C" w:rsidP="00AB71C3">
            <w:pPr>
              <w:tabs>
                <w:tab w:val="decimal" w:pos="612"/>
              </w:tabs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20"/>
                <w:szCs w:val="20"/>
              </w:rPr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4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56C0C" w:rsidRPr="00452EBE" w:rsidRDefault="00556C0C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t xml:space="preserve">Bemerkungen: </w:t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20"/>
                <w:szCs w:val="20"/>
              </w:rPr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A5F32" w:rsidRPr="00452EBE" w:rsidTr="00AB71C3"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F32" w:rsidRPr="00452EBE" w:rsidRDefault="009A5F32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t>gut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F32" w:rsidRPr="00452EBE" w:rsidRDefault="00900716" w:rsidP="00AB71C3">
            <w:pPr>
              <w:tabs>
                <w:tab w:val="decimal" w:pos="612"/>
              </w:tabs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20"/>
                <w:szCs w:val="20"/>
              </w:rPr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433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9A5F32" w:rsidRPr="00452EBE" w:rsidRDefault="009A5F32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5F32" w:rsidRPr="00452EBE" w:rsidTr="00AB71C3"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F32" w:rsidRPr="00452EBE" w:rsidRDefault="009A5F32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t>ausreichend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F32" w:rsidRPr="00452EBE" w:rsidRDefault="00900716" w:rsidP="00AB71C3">
            <w:pPr>
              <w:tabs>
                <w:tab w:val="decimal" w:pos="612"/>
              </w:tabs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20"/>
                <w:szCs w:val="20"/>
              </w:rPr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433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9A5F32" w:rsidRPr="00452EBE" w:rsidRDefault="009A5F32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5F32" w:rsidRPr="00452EBE" w:rsidTr="00AB71C3"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F32" w:rsidRPr="00452EBE" w:rsidRDefault="009A5F32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t>mangelhaft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F32" w:rsidRPr="00452EBE" w:rsidRDefault="00900716" w:rsidP="00AB71C3">
            <w:pPr>
              <w:tabs>
                <w:tab w:val="decimal" w:pos="612"/>
              </w:tabs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20"/>
                <w:szCs w:val="20"/>
              </w:rPr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433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9A5F32" w:rsidRPr="00452EBE" w:rsidRDefault="009A5F32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5F32" w:rsidRPr="00452EBE" w:rsidTr="00AB71C3"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F32" w:rsidRPr="00452EBE" w:rsidRDefault="009A5F32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t>überhaupt nicht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F32" w:rsidRPr="00452EBE" w:rsidRDefault="00900716" w:rsidP="00AB71C3">
            <w:pPr>
              <w:tabs>
                <w:tab w:val="decimal" w:pos="612"/>
              </w:tabs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20"/>
                <w:szCs w:val="20"/>
              </w:rPr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52E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433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5F32" w:rsidRPr="00452EBE" w:rsidRDefault="009A5F32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5F32" w:rsidRPr="00452EBE" w:rsidTr="00452EBE">
        <w:tc>
          <w:tcPr>
            <w:tcW w:w="957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A5F32" w:rsidRPr="00452EBE" w:rsidRDefault="009A5F32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411A23" w:rsidRPr="00452EBE" w:rsidTr="00452EBE">
        <w:tc>
          <w:tcPr>
            <w:tcW w:w="957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11A23" w:rsidRPr="00452EBE" w:rsidRDefault="009229EE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3.</w:t>
            </w:r>
            <w:r w:rsidR="007A690D" w:rsidRPr="00452EBE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F7045" w:rsidRPr="00452EBE">
              <w:rPr>
                <w:rFonts w:ascii="Arial" w:hAnsi="Arial" w:cs="Arial"/>
                <w:b/>
                <w:sz w:val="20"/>
                <w:szCs w:val="20"/>
              </w:rPr>
              <w:t>Ist die Finanzkalkulation aufgegangen?</w:t>
            </w:r>
            <w:r w:rsidR="00D81391"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561A73" w:rsidRPr="00452EBE" w:rsidTr="00452EBE">
        <w:trPr>
          <w:cantSplit/>
          <w:trHeight w:val="425"/>
        </w:trPr>
        <w:tc>
          <w:tcPr>
            <w:tcW w:w="957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1A73" w:rsidRPr="00452EBE" w:rsidRDefault="00561A73" w:rsidP="008D3E0A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411A23" w:rsidRPr="00452EBE" w:rsidTr="00452EBE">
        <w:tc>
          <w:tcPr>
            <w:tcW w:w="957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11A23" w:rsidRPr="00452EBE" w:rsidRDefault="00411A23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4D7018" w:rsidRPr="005032D1" w:rsidRDefault="00643FFF">
      <w:pPr>
        <w:rPr>
          <w:rFonts w:ascii="Arial" w:hAnsi="Arial" w:cs="Arial"/>
          <w:color w:val="FFFFFF"/>
          <w:sz w:val="16"/>
        </w:rPr>
      </w:pPr>
      <w:r w:rsidRPr="00643FFF">
        <w:rPr>
          <w:rFonts w:ascii="Arial" w:hAnsi="Arial" w:cs="Arial"/>
          <w:color w:val="FFFFFF" w:themeColor="background1"/>
          <w:sz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643FFF">
        <w:rPr>
          <w:rFonts w:ascii="Arial" w:hAnsi="Arial" w:cs="Arial"/>
          <w:color w:val="FFFFFF" w:themeColor="background1"/>
          <w:sz w:val="16"/>
        </w:rPr>
        <w:instrText xml:space="preserve"> FORMTEXT </w:instrText>
      </w:r>
      <w:r w:rsidRPr="00643FFF">
        <w:rPr>
          <w:rFonts w:ascii="Arial" w:hAnsi="Arial" w:cs="Arial"/>
          <w:color w:val="FFFFFF" w:themeColor="background1"/>
          <w:sz w:val="16"/>
        </w:rPr>
      </w:r>
      <w:r w:rsidRPr="00643FFF">
        <w:rPr>
          <w:rFonts w:ascii="Arial" w:hAnsi="Arial" w:cs="Arial"/>
          <w:color w:val="FFFFFF" w:themeColor="background1"/>
          <w:sz w:val="16"/>
        </w:rPr>
        <w:fldChar w:fldCharType="separate"/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color w:val="FFFFFF" w:themeColor="background1"/>
          <w:sz w:val="16"/>
        </w:rPr>
        <w:fldChar w:fldCharType="end"/>
      </w:r>
    </w:p>
    <w:tbl>
      <w:tblPr>
        <w:tblW w:w="9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3"/>
      </w:tblGrid>
      <w:tr w:rsidR="00D81391" w:rsidRPr="00452EBE" w:rsidTr="00452EBE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391" w:rsidRPr="00452EBE" w:rsidRDefault="00EC2A0B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lastRenderedPageBreak/>
              <w:t>4</w:t>
            </w:r>
            <w:r w:rsidR="00D81391" w:rsidRPr="00452EBE">
              <w:rPr>
                <w:rFonts w:ascii="Arial" w:hAnsi="Arial" w:cs="Arial"/>
                <w:b/>
                <w:sz w:val="20"/>
                <w:szCs w:val="20"/>
              </w:rPr>
              <w:t xml:space="preserve">. Prozess der Maßnahme </w:t>
            </w:r>
          </w:p>
        </w:tc>
      </w:tr>
      <w:tr w:rsidR="00411A23" w:rsidRPr="00452EBE" w:rsidTr="00452EBE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A23" w:rsidRPr="00452EBE" w:rsidRDefault="00EC2A0B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D81391" w:rsidRPr="00452EBE">
              <w:rPr>
                <w:rFonts w:ascii="Arial" w:hAnsi="Arial" w:cs="Arial"/>
                <w:b/>
                <w:sz w:val="20"/>
                <w:szCs w:val="20"/>
              </w:rPr>
              <w:t xml:space="preserve">.1 </w:t>
            </w:r>
            <w:r w:rsidR="00DD5E71" w:rsidRPr="00452EBE">
              <w:rPr>
                <w:rFonts w:ascii="Arial" w:hAnsi="Arial" w:cs="Arial"/>
                <w:b/>
                <w:sz w:val="20"/>
                <w:szCs w:val="20"/>
              </w:rPr>
              <w:t>Kurzbeschreibun</w:t>
            </w:r>
            <w:r w:rsidR="00B345A0" w:rsidRPr="00452EBE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="00DD5E71" w:rsidRPr="00452EBE">
              <w:rPr>
                <w:rFonts w:ascii="Arial" w:hAnsi="Arial" w:cs="Arial"/>
                <w:b/>
                <w:sz w:val="20"/>
                <w:szCs w:val="20"/>
              </w:rPr>
              <w:t xml:space="preserve"> der </w:t>
            </w:r>
            <w:r w:rsidR="00411A23" w:rsidRPr="00452EBE">
              <w:rPr>
                <w:rFonts w:ascii="Arial" w:hAnsi="Arial" w:cs="Arial"/>
                <w:b/>
                <w:sz w:val="20"/>
                <w:szCs w:val="20"/>
              </w:rPr>
              <w:t>Vorbereitung</w:t>
            </w:r>
            <w:r w:rsidR="008B457D"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DD5E71" w:rsidRPr="00452EBE" w:rsidTr="006876DF">
        <w:trPr>
          <w:cantSplit/>
          <w:trHeight w:val="1106"/>
        </w:trPr>
        <w:tc>
          <w:tcPr>
            <w:tcW w:w="9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5E71" w:rsidRPr="00452EBE" w:rsidRDefault="00DD5E71" w:rsidP="009D1FD5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135E5" w:rsidRPr="00452EBE" w:rsidTr="00452EBE">
        <w:tc>
          <w:tcPr>
            <w:tcW w:w="95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135E5" w:rsidRPr="00452EBE" w:rsidRDefault="005135E5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411A23" w:rsidRPr="00452EBE" w:rsidTr="00452EBE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A23" w:rsidRPr="00452EBE" w:rsidRDefault="00EC2A0B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5135E5" w:rsidRPr="00452EBE">
              <w:rPr>
                <w:rFonts w:ascii="Arial" w:hAnsi="Arial" w:cs="Arial"/>
                <w:b/>
                <w:sz w:val="20"/>
                <w:szCs w:val="20"/>
              </w:rPr>
              <w:t xml:space="preserve">.2 </w:t>
            </w:r>
            <w:r w:rsidR="00DD5E71" w:rsidRPr="00452EBE">
              <w:rPr>
                <w:rFonts w:ascii="Arial" w:hAnsi="Arial" w:cs="Arial"/>
                <w:b/>
                <w:sz w:val="20"/>
                <w:szCs w:val="20"/>
              </w:rPr>
              <w:t>Kurzbeschreibung de</w:t>
            </w:r>
            <w:r w:rsidR="00AB39E3" w:rsidRPr="00452EBE">
              <w:rPr>
                <w:rFonts w:ascii="Arial" w:hAnsi="Arial" w:cs="Arial"/>
                <w:b/>
                <w:sz w:val="20"/>
                <w:szCs w:val="20"/>
              </w:rPr>
              <w:t>r Durchführung</w:t>
            </w:r>
            <w:r w:rsidR="00DD5E71"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561A73" w:rsidRPr="00452EBE" w:rsidTr="006876DF">
        <w:trPr>
          <w:cantSplit/>
          <w:trHeight w:val="911"/>
        </w:trPr>
        <w:tc>
          <w:tcPr>
            <w:tcW w:w="9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1A73" w:rsidRPr="00452EBE" w:rsidRDefault="005E3C44" w:rsidP="009D1FD5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127752" w:rsidRPr="00452EBE" w:rsidTr="00452EBE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7752" w:rsidRPr="00452EBE" w:rsidRDefault="00127752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792C4D" w:rsidRPr="00452EBE" w:rsidTr="00452EBE">
        <w:tc>
          <w:tcPr>
            <w:tcW w:w="9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92C4D" w:rsidRPr="00452EBE" w:rsidRDefault="00792C4D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4.3</w:t>
            </w:r>
            <w:r w:rsidR="00F01BE0" w:rsidRPr="00452EBE">
              <w:rPr>
                <w:rFonts w:ascii="Arial" w:hAnsi="Arial" w:cs="Arial"/>
                <w:b/>
                <w:sz w:val="20"/>
                <w:szCs w:val="20"/>
              </w:rPr>
              <w:t xml:space="preserve"> Wie wurde die Öffentlichkeit informiert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? </w:t>
            </w:r>
            <w:r w:rsidR="00AF7045" w:rsidRPr="00452EBE">
              <w:rPr>
                <w:rFonts w:ascii="Arial" w:hAnsi="Arial" w:cs="Arial"/>
                <w:sz w:val="20"/>
                <w:szCs w:val="20"/>
              </w:rPr>
              <w:t>(bei kommunaler Förderung Plakate, Handzettel, Zeitungsberichte … beilegen)</w:t>
            </w:r>
          </w:p>
        </w:tc>
      </w:tr>
      <w:tr w:rsidR="00792C4D" w:rsidRPr="00452EBE" w:rsidTr="00452EBE">
        <w:trPr>
          <w:cantSplit/>
          <w:trHeight w:val="425"/>
        </w:trPr>
        <w:tc>
          <w:tcPr>
            <w:tcW w:w="9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2C4D" w:rsidRPr="00452EBE" w:rsidRDefault="00792C4D" w:rsidP="008D3E0A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792C4D" w:rsidRPr="00452EBE" w:rsidTr="00452EBE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2C4D" w:rsidRPr="00452EBE" w:rsidRDefault="00792C4D" w:rsidP="00452EBE">
            <w:pPr>
              <w:outlineLvl w:val="0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</w:tbl>
    <w:p w:rsidR="00A2210C" w:rsidRPr="005032D1" w:rsidRDefault="00643FFF">
      <w:pPr>
        <w:rPr>
          <w:rFonts w:ascii="Arial" w:hAnsi="Arial" w:cs="Arial"/>
          <w:color w:val="FFFFFF"/>
          <w:sz w:val="16"/>
        </w:rPr>
      </w:pPr>
      <w:r w:rsidRPr="00643FFF">
        <w:rPr>
          <w:rFonts w:ascii="Arial" w:hAnsi="Arial" w:cs="Arial"/>
          <w:color w:val="FFFFFF" w:themeColor="background1"/>
          <w:sz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643FFF">
        <w:rPr>
          <w:rFonts w:ascii="Arial" w:hAnsi="Arial" w:cs="Arial"/>
          <w:color w:val="FFFFFF" w:themeColor="background1"/>
          <w:sz w:val="16"/>
        </w:rPr>
        <w:instrText xml:space="preserve"> FORMTEXT </w:instrText>
      </w:r>
      <w:r w:rsidRPr="00643FFF">
        <w:rPr>
          <w:rFonts w:ascii="Arial" w:hAnsi="Arial" w:cs="Arial"/>
          <w:color w:val="FFFFFF" w:themeColor="background1"/>
          <w:sz w:val="16"/>
        </w:rPr>
      </w:r>
      <w:r w:rsidRPr="00643FFF">
        <w:rPr>
          <w:rFonts w:ascii="Arial" w:hAnsi="Arial" w:cs="Arial"/>
          <w:color w:val="FFFFFF" w:themeColor="background1"/>
          <w:sz w:val="16"/>
        </w:rPr>
        <w:fldChar w:fldCharType="separate"/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color w:val="FFFFFF" w:themeColor="background1"/>
          <w:sz w:val="16"/>
        </w:rPr>
        <w:fldChar w:fldCharType="end"/>
      </w:r>
    </w:p>
    <w:tbl>
      <w:tblPr>
        <w:tblW w:w="9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3"/>
      </w:tblGrid>
      <w:tr w:rsidR="00DD5E71" w:rsidRPr="00452EBE" w:rsidTr="00452EBE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E71" w:rsidRPr="00452EBE" w:rsidRDefault="00DD5E71" w:rsidP="00452EB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5. Auswertung der Maßnahme </w:t>
            </w:r>
          </w:p>
        </w:tc>
      </w:tr>
      <w:tr w:rsidR="00DD5E71" w:rsidRPr="00452EBE" w:rsidTr="00452EBE">
        <w:tc>
          <w:tcPr>
            <w:tcW w:w="9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D5E71" w:rsidRPr="00452EBE" w:rsidRDefault="00DD5E71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5.1 </w:t>
            </w:r>
            <w:r w:rsidR="00771BF7" w:rsidRPr="00452EBE">
              <w:rPr>
                <w:rFonts w:ascii="Arial" w:hAnsi="Arial" w:cs="Arial"/>
                <w:b/>
                <w:sz w:val="20"/>
                <w:szCs w:val="20"/>
              </w:rPr>
              <w:t>Wie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 und mit welchen Beteiligten wurde die Maßnahme ausgewertet? </w:t>
            </w:r>
          </w:p>
        </w:tc>
      </w:tr>
      <w:tr w:rsidR="00DD5E71" w:rsidRPr="00452EBE" w:rsidTr="00452EBE">
        <w:trPr>
          <w:cantSplit/>
          <w:trHeight w:val="1077"/>
        </w:trPr>
        <w:tc>
          <w:tcPr>
            <w:tcW w:w="9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5E71" w:rsidRPr="00452EBE" w:rsidRDefault="00DD5E71" w:rsidP="008D3E0A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DD5E71" w:rsidRPr="00452EBE" w:rsidTr="00452EBE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E71" w:rsidRPr="00452EBE" w:rsidRDefault="00DD5E71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DD5E71" w:rsidRPr="00452EBE" w:rsidTr="00452EBE">
        <w:tc>
          <w:tcPr>
            <w:tcW w:w="9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D5E71" w:rsidRPr="00452EBE" w:rsidRDefault="00DD5E71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5.2 </w:t>
            </w:r>
            <w:r w:rsidR="00AB39E3" w:rsidRPr="00452EBE">
              <w:rPr>
                <w:rFonts w:ascii="Arial" w:hAnsi="Arial" w:cs="Arial"/>
                <w:b/>
                <w:sz w:val="20"/>
                <w:szCs w:val="20"/>
              </w:rPr>
              <w:t>Anhand welcher Indikatoren ließ sich das Ergebnis überprüfen?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DD5E71" w:rsidRPr="00452EBE" w:rsidTr="00452EBE">
        <w:trPr>
          <w:cantSplit/>
          <w:trHeight w:val="1077"/>
        </w:trPr>
        <w:tc>
          <w:tcPr>
            <w:tcW w:w="9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5E71" w:rsidRPr="00452EBE" w:rsidRDefault="00DD5E71" w:rsidP="009D1FD5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DD5E71" w:rsidRPr="00452EBE" w:rsidTr="00452EBE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E71" w:rsidRPr="00452EBE" w:rsidRDefault="00DD5E71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27752" w:rsidRPr="00452EBE" w:rsidTr="00452EBE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7752" w:rsidRPr="00452EBE" w:rsidRDefault="00DD5E71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5135E5" w:rsidRPr="00452EBE">
              <w:rPr>
                <w:rFonts w:ascii="Arial" w:hAnsi="Arial" w:cs="Arial"/>
                <w:b/>
                <w:sz w:val="20"/>
                <w:szCs w:val="20"/>
              </w:rPr>
              <w:t xml:space="preserve">.3 </w:t>
            </w:r>
            <w:r w:rsidR="00AB39E3" w:rsidRPr="00452EBE">
              <w:rPr>
                <w:rFonts w:ascii="Arial" w:hAnsi="Arial" w:cs="Arial"/>
                <w:b/>
                <w:sz w:val="20"/>
                <w:szCs w:val="20"/>
              </w:rPr>
              <w:t>Zu welchem Ergebnis ist die Auswertung gekommen</w:t>
            </w:r>
            <w:r w:rsidR="00893E8E" w:rsidRPr="00452EBE">
              <w:rPr>
                <w:rFonts w:ascii="Arial" w:hAnsi="Arial" w:cs="Arial"/>
                <w:b/>
                <w:sz w:val="20"/>
                <w:szCs w:val="20"/>
              </w:rPr>
              <w:t xml:space="preserve"> (Inhalt, Organisation, Technik)</w:t>
            </w:r>
            <w:r w:rsidR="00AB39E3" w:rsidRPr="00452EBE">
              <w:rPr>
                <w:rFonts w:ascii="Arial" w:hAnsi="Arial" w:cs="Arial"/>
                <w:b/>
                <w:sz w:val="20"/>
                <w:szCs w:val="20"/>
              </w:rPr>
              <w:t xml:space="preserve">? </w:t>
            </w:r>
          </w:p>
        </w:tc>
      </w:tr>
      <w:tr w:rsidR="00561A73" w:rsidRPr="00452EBE" w:rsidTr="008C1AE0">
        <w:trPr>
          <w:cantSplit/>
          <w:trHeight w:val="1158"/>
        </w:trPr>
        <w:tc>
          <w:tcPr>
            <w:tcW w:w="9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1A73" w:rsidRPr="00452EBE" w:rsidRDefault="005E3C44" w:rsidP="009D1FD5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127752" w:rsidRPr="00452EBE" w:rsidTr="00452EBE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7752" w:rsidRPr="00452EBE" w:rsidRDefault="00127752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B39E3" w:rsidRPr="00452EBE" w:rsidTr="00310B57">
        <w:tc>
          <w:tcPr>
            <w:tcW w:w="9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B39E3" w:rsidRPr="00452EBE" w:rsidRDefault="00771BF7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>5.4</w:t>
            </w:r>
            <w:r w:rsidR="00AB39E3" w:rsidRPr="00452E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>W</w:t>
            </w:r>
            <w:r w:rsidR="00AB39E3" w:rsidRPr="00452EBE">
              <w:rPr>
                <w:rFonts w:ascii="Arial" w:hAnsi="Arial" w:cs="Arial"/>
                <w:b/>
                <w:sz w:val="20"/>
                <w:szCs w:val="20"/>
              </w:rPr>
              <w:t>ie w</w:t>
            </w:r>
            <w:r w:rsidR="00CE09FE" w:rsidRPr="00452EBE">
              <w:rPr>
                <w:rFonts w:ascii="Arial" w:hAnsi="Arial" w:cs="Arial"/>
                <w:b/>
                <w:sz w:val="20"/>
                <w:szCs w:val="20"/>
              </w:rPr>
              <w:t>erden</w:t>
            </w:r>
            <w:r w:rsidR="00AB39E3" w:rsidRPr="00452EBE">
              <w:rPr>
                <w:rFonts w:ascii="Arial" w:hAnsi="Arial" w:cs="Arial"/>
                <w:b/>
                <w:sz w:val="20"/>
                <w:szCs w:val="20"/>
              </w:rPr>
              <w:t xml:space="preserve"> d</w:t>
            </w:r>
            <w:r w:rsidR="00CE09FE" w:rsidRPr="00452EBE">
              <w:rPr>
                <w:rFonts w:ascii="Arial" w:hAnsi="Arial" w:cs="Arial"/>
                <w:b/>
                <w:sz w:val="20"/>
                <w:szCs w:val="20"/>
              </w:rPr>
              <w:t>ie</w:t>
            </w:r>
            <w:r w:rsidR="00AB39E3" w:rsidRPr="00452EBE">
              <w:rPr>
                <w:rFonts w:ascii="Arial" w:hAnsi="Arial" w:cs="Arial"/>
                <w:b/>
                <w:sz w:val="20"/>
                <w:szCs w:val="20"/>
              </w:rPr>
              <w:t xml:space="preserve"> Auswertungsergebnis</w:t>
            </w:r>
            <w:r w:rsidR="00CE09FE" w:rsidRPr="00452EBE">
              <w:rPr>
                <w:rFonts w:ascii="Arial" w:hAnsi="Arial" w:cs="Arial"/>
                <w:b/>
                <w:sz w:val="20"/>
                <w:szCs w:val="20"/>
              </w:rPr>
              <w:t>se</w:t>
            </w:r>
            <w:r w:rsidR="00AB39E3" w:rsidRPr="00452EBE">
              <w:rPr>
                <w:rFonts w:ascii="Arial" w:hAnsi="Arial" w:cs="Arial"/>
                <w:b/>
                <w:sz w:val="20"/>
                <w:szCs w:val="20"/>
              </w:rPr>
              <w:t xml:space="preserve"> gesichert?</w:t>
            </w:r>
          </w:p>
        </w:tc>
      </w:tr>
      <w:tr w:rsidR="00AB39E3" w:rsidRPr="00452EBE" w:rsidTr="00310B57">
        <w:trPr>
          <w:cantSplit/>
          <w:trHeight w:val="1077"/>
        </w:trPr>
        <w:tc>
          <w:tcPr>
            <w:tcW w:w="9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B39E3" w:rsidRPr="00452EBE" w:rsidRDefault="00AB39E3" w:rsidP="008D3E0A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56C0C" w:rsidRPr="00452EBE" w:rsidTr="00310B57">
        <w:tc>
          <w:tcPr>
            <w:tcW w:w="95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56C0C" w:rsidRPr="00452EBE" w:rsidRDefault="00556C0C" w:rsidP="00452EBE">
            <w:pPr>
              <w:outlineLvl w:val="0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A2210C" w:rsidRPr="00643FFF" w:rsidRDefault="00643FFF">
      <w:pPr>
        <w:rPr>
          <w:rFonts w:ascii="Arial" w:hAnsi="Arial" w:cs="Arial"/>
          <w:color w:val="FFFFFF" w:themeColor="background1"/>
          <w:sz w:val="16"/>
        </w:rPr>
      </w:pPr>
      <w:r>
        <w:rPr>
          <w:rFonts w:ascii="Arial" w:hAnsi="Arial" w:cs="Arial"/>
          <w:color w:val="FFFFFF" w:themeColor="background1"/>
          <w:sz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color w:val="FFFFFF" w:themeColor="background1"/>
          <w:sz w:val="16"/>
        </w:rPr>
        <w:instrText xml:space="preserve"> FORMTEXT </w:instrText>
      </w:r>
      <w:r>
        <w:rPr>
          <w:rFonts w:ascii="Arial" w:hAnsi="Arial" w:cs="Arial"/>
          <w:color w:val="FFFFFF" w:themeColor="background1"/>
          <w:sz w:val="16"/>
        </w:rPr>
      </w:r>
      <w:r>
        <w:rPr>
          <w:rFonts w:ascii="Arial" w:hAnsi="Arial" w:cs="Arial"/>
          <w:color w:val="FFFFFF" w:themeColor="background1"/>
          <w:sz w:val="16"/>
        </w:rPr>
        <w:fldChar w:fldCharType="separate"/>
      </w:r>
      <w:r>
        <w:rPr>
          <w:rFonts w:ascii="Arial" w:hAnsi="Arial" w:cs="Arial"/>
          <w:noProof/>
          <w:color w:val="FFFFFF" w:themeColor="background1"/>
          <w:sz w:val="16"/>
        </w:rPr>
        <w:t> </w:t>
      </w:r>
      <w:r>
        <w:rPr>
          <w:rFonts w:ascii="Arial" w:hAnsi="Arial" w:cs="Arial"/>
          <w:noProof/>
          <w:color w:val="FFFFFF" w:themeColor="background1"/>
          <w:sz w:val="16"/>
        </w:rPr>
        <w:t> </w:t>
      </w:r>
      <w:r>
        <w:rPr>
          <w:rFonts w:ascii="Arial" w:hAnsi="Arial" w:cs="Arial"/>
          <w:noProof/>
          <w:color w:val="FFFFFF" w:themeColor="background1"/>
          <w:sz w:val="16"/>
        </w:rPr>
        <w:t> </w:t>
      </w:r>
      <w:r>
        <w:rPr>
          <w:rFonts w:ascii="Arial" w:hAnsi="Arial" w:cs="Arial"/>
          <w:noProof/>
          <w:color w:val="FFFFFF" w:themeColor="background1"/>
          <w:sz w:val="16"/>
        </w:rPr>
        <w:t> </w:t>
      </w:r>
      <w:r>
        <w:rPr>
          <w:rFonts w:ascii="Arial" w:hAnsi="Arial" w:cs="Arial"/>
          <w:noProof/>
          <w:color w:val="FFFFFF" w:themeColor="background1"/>
          <w:sz w:val="16"/>
        </w:rPr>
        <w:t> </w:t>
      </w:r>
      <w:r>
        <w:rPr>
          <w:rFonts w:ascii="Arial" w:hAnsi="Arial" w:cs="Arial"/>
          <w:color w:val="FFFFFF" w:themeColor="background1"/>
          <w:sz w:val="16"/>
        </w:rPr>
        <w:fldChar w:fldCharType="end"/>
      </w:r>
    </w:p>
    <w:tbl>
      <w:tblPr>
        <w:tblW w:w="9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3"/>
      </w:tblGrid>
      <w:tr w:rsidR="00771BF7" w:rsidRPr="00452EBE" w:rsidTr="00452EBE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1BF7" w:rsidRPr="00452EBE" w:rsidRDefault="00771BF7" w:rsidP="00452EBE">
            <w:pPr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6. Evaluation </w:t>
            </w:r>
            <w:r w:rsidR="008647A9" w:rsidRPr="00452EBE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 w:rsidR="00AF7045" w:rsidRPr="00452EBE">
              <w:rPr>
                <w:rFonts w:ascii="Arial" w:hAnsi="Arial" w:cs="Arial"/>
                <w:b/>
                <w:sz w:val="20"/>
                <w:szCs w:val="20"/>
              </w:rPr>
              <w:t>Welche Konsequenzen für die zukünftige Arbeit werden aus den Auswertungsergebnissen gezogen?</w:t>
            </w:r>
          </w:p>
        </w:tc>
      </w:tr>
      <w:tr w:rsidR="00771BF7" w:rsidRPr="00452EBE" w:rsidTr="00452EBE">
        <w:trPr>
          <w:cantSplit/>
          <w:trHeight w:val="1077"/>
        </w:trPr>
        <w:tc>
          <w:tcPr>
            <w:tcW w:w="9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1BF7" w:rsidRPr="00452EBE" w:rsidRDefault="005E3C44" w:rsidP="008B66B4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CD3948" w:rsidRPr="005E3C44" w:rsidRDefault="00CD3948" w:rsidP="00065E23">
      <w:pPr>
        <w:outlineLvl w:val="0"/>
        <w:rPr>
          <w:rFonts w:ascii="Arial" w:hAnsi="Arial" w:cs="Arial"/>
          <w:sz w:val="20"/>
          <w:szCs w:val="18"/>
        </w:rPr>
      </w:pPr>
    </w:p>
    <w:tbl>
      <w:tblPr>
        <w:tblW w:w="9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6771"/>
      </w:tblGrid>
      <w:tr w:rsidR="00310B57" w:rsidRPr="00452EBE" w:rsidTr="006876DF">
        <w:trPr>
          <w:cantSplit/>
          <w:trHeight w:val="691"/>
        </w:trPr>
        <w:tc>
          <w:tcPr>
            <w:tcW w:w="95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0B57" w:rsidRPr="00452EBE" w:rsidRDefault="005E3C44" w:rsidP="00065E23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5E3C44">
              <w:rPr>
                <w:rFonts w:ascii="Arial" w:hAnsi="Arial" w:cs="Arial"/>
                <w:sz w:val="20"/>
                <w:szCs w:val="18"/>
              </w:rPr>
              <w:t xml:space="preserve">Auswertung erstellt von: </w:t>
            </w:r>
          </w:p>
        </w:tc>
      </w:tr>
      <w:tr w:rsidR="00065E23" w:rsidRPr="00452EBE" w:rsidTr="00310B57">
        <w:trPr>
          <w:cantSplit/>
          <w:trHeight w:val="253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5E23" w:rsidRPr="00452EBE" w:rsidRDefault="00900716" w:rsidP="008B66B4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6" w:name="Text25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6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5E23" w:rsidRPr="00452EBE" w:rsidRDefault="00065E23" w:rsidP="008D3E0A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452EB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065E23" w:rsidRPr="00452EBE" w:rsidTr="006876DF">
        <w:trPr>
          <w:cantSplit/>
          <w:trHeight w:val="859"/>
        </w:trPr>
        <w:tc>
          <w:tcPr>
            <w:tcW w:w="95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D3948" w:rsidRPr="00CD3948" w:rsidRDefault="00065E23" w:rsidP="005E3C4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776DD8">
              <w:rPr>
                <w:rFonts w:ascii="Arial" w:hAnsi="Arial" w:cs="Arial"/>
                <w:sz w:val="20"/>
                <w:szCs w:val="20"/>
              </w:rPr>
              <w:t>Datum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776DD8">
              <w:rPr>
                <w:rFonts w:ascii="Arial" w:hAnsi="Arial" w:cs="Arial"/>
                <w:sz w:val="20"/>
                <w:szCs w:val="20"/>
              </w:rPr>
              <w:t>Unterschrift</w:t>
            </w:r>
          </w:p>
        </w:tc>
      </w:tr>
    </w:tbl>
    <w:p w:rsidR="00A2210C" w:rsidRPr="005032D1" w:rsidRDefault="00643FFF">
      <w:pPr>
        <w:rPr>
          <w:rFonts w:ascii="Arial" w:hAnsi="Arial" w:cs="Arial"/>
          <w:color w:val="FFFFFF"/>
          <w:sz w:val="16"/>
        </w:rPr>
      </w:pPr>
      <w:r w:rsidRPr="00643FFF">
        <w:rPr>
          <w:rFonts w:ascii="Arial" w:hAnsi="Arial" w:cs="Arial"/>
          <w:color w:val="FFFFFF" w:themeColor="background1"/>
          <w:sz w:val="16"/>
        </w:rPr>
        <w:lastRenderedPageBreak/>
        <w:fldChar w:fldCharType="begin">
          <w:ffData>
            <w:name w:val=""/>
            <w:enabled/>
            <w:calcOnExit w:val="0"/>
            <w:textInput/>
          </w:ffData>
        </w:fldChar>
      </w:r>
      <w:r w:rsidRPr="00643FFF">
        <w:rPr>
          <w:rFonts w:ascii="Arial" w:hAnsi="Arial" w:cs="Arial"/>
          <w:color w:val="FFFFFF" w:themeColor="background1"/>
          <w:sz w:val="16"/>
        </w:rPr>
        <w:instrText xml:space="preserve"> FORMTEXT </w:instrText>
      </w:r>
      <w:r w:rsidRPr="00643FFF">
        <w:rPr>
          <w:rFonts w:ascii="Arial" w:hAnsi="Arial" w:cs="Arial"/>
          <w:color w:val="FFFFFF" w:themeColor="background1"/>
          <w:sz w:val="16"/>
        </w:rPr>
      </w:r>
      <w:r w:rsidRPr="00643FFF">
        <w:rPr>
          <w:rFonts w:ascii="Arial" w:hAnsi="Arial" w:cs="Arial"/>
          <w:color w:val="FFFFFF" w:themeColor="background1"/>
          <w:sz w:val="16"/>
        </w:rPr>
        <w:fldChar w:fldCharType="separate"/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noProof/>
          <w:color w:val="FFFFFF" w:themeColor="background1"/>
          <w:sz w:val="16"/>
        </w:rPr>
        <w:t> </w:t>
      </w:r>
      <w:r w:rsidRPr="00643FFF">
        <w:rPr>
          <w:rFonts w:ascii="Arial" w:hAnsi="Arial" w:cs="Arial"/>
          <w:color w:val="FFFFFF" w:themeColor="background1"/>
          <w:sz w:val="16"/>
        </w:rPr>
        <w:fldChar w:fldCharType="end"/>
      </w:r>
    </w:p>
    <w:tbl>
      <w:tblPr>
        <w:tblW w:w="9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6771"/>
      </w:tblGrid>
      <w:tr w:rsidR="00065E23" w:rsidRPr="00452EBE" w:rsidTr="00310B57">
        <w:trPr>
          <w:cantSplit/>
          <w:trHeight w:val="499"/>
        </w:trPr>
        <w:tc>
          <w:tcPr>
            <w:tcW w:w="95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65E23" w:rsidRPr="00065E23" w:rsidRDefault="00065E23" w:rsidP="00065E23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452EBE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Nachweis über das Vorliegen von erweiterten Führungszeugnissen und Verhaltenskodizes der </w:t>
            </w:r>
            <w:r w:rsidR="008F0E20" w:rsidRPr="008F0E20">
              <w:rPr>
                <w:rFonts w:ascii="Arial" w:hAnsi="Arial" w:cs="Arial"/>
                <w:b/>
                <w:sz w:val="20"/>
                <w:szCs w:val="20"/>
              </w:rPr>
              <w:t>Ev.-Luth. Landeskirche Sachsens</w:t>
            </w:r>
          </w:p>
        </w:tc>
      </w:tr>
      <w:tr w:rsidR="00AD4E25" w:rsidRPr="00452EBE" w:rsidTr="00BB5773">
        <w:trPr>
          <w:cantSplit/>
          <w:trHeight w:val="691"/>
        </w:trPr>
        <w:tc>
          <w:tcPr>
            <w:tcW w:w="9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25" w:rsidRPr="00586DCE" w:rsidRDefault="00AD4E25" w:rsidP="00BB5773">
            <w:pPr>
              <w:numPr>
                <w:ilvl w:val="0"/>
                <w:numId w:val="1"/>
              </w:numPr>
              <w:outlineLvl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Bei dieser Maßnahme haben folgende Personen </w:t>
            </w:r>
            <w:r w:rsidRPr="00FA479A">
              <w:rPr>
                <w:rFonts w:ascii="Arial" w:hAnsi="Arial" w:cs="Arial"/>
                <w:b/>
                <w:sz w:val="20"/>
                <w:szCs w:val="20"/>
              </w:rPr>
              <w:t>haupt- oder nebenamtlich mitgearbeitet</w:t>
            </w:r>
            <w:r>
              <w:rPr>
                <w:rFonts w:ascii="Arial" w:hAnsi="Arial" w:cs="Arial"/>
                <w:sz w:val="20"/>
                <w:szCs w:val="20"/>
              </w:rPr>
              <w:t xml:space="preserve"> oder  sie </w:t>
            </w:r>
            <w:r w:rsidRPr="00FA479A">
              <w:rPr>
                <w:rFonts w:ascii="Arial" w:hAnsi="Arial" w:cs="Arial"/>
                <w:b/>
                <w:sz w:val="20"/>
                <w:szCs w:val="20"/>
              </w:rPr>
              <w:t>ehrenamtlich geleitet</w:t>
            </w:r>
            <w:r>
              <w:rPr>
                <w:rFonts w:ascii="Arial" w:hAnsi="Arial" w:cs="Arial"/>
                <w:sz w:val="20"/>
                <w:szCs w:val="20"/>
              </w:rPr>
              <w:t xml:space="preserve">. Sie haben vor Maßnahmebeginn ein erweitertes </w:t>
            </w:r>
            <w:r w:rsidRPr="008E213C">
              <w:rPr>
                <w:rFonts w:ascii="Arial" w:hAnsi="Arial" w:cs="Arial"/>
                <w:bCs/>
                <w:sz w:val="20"/>
                <w:szCs w:val="20"/>
              </w:rPr>
              <w:t xml:space="preserve">Führungszeugnis </w:t>
            </w:r>
            <w:r>
              <w:rPr>
                <w:rFonts w:ascii="Arial" w:hAnsi="Arial" w:cs="Arial"/>
                <w:bCs/>
                <w:sz w:val="20"/>
                <w:szCs w:val="20"/>
              </w:rPr>
              <w:t>ohne Eintrag einer Straftat nach §72a SGB VIII Absatz 1</w:t>
            </w:r>
            <w:r>
              <w:rPr>
                <w:rStyle w:val="Funotenzeichen"/>
                <w:rFonts w:ascii="Arial" w:hAnsi="Arial" w:cs="Arial"/>
                <w:bCs/>
                <w:sz w:val="20"/>
                <w:szCs w:val="20"/>
              </w:rPr>
              <w:footnoteReference w:id="1"/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vorgelegt:</w:t>
            </w:r>
          </w:p>
        </w:tc>
      </w:tr>
      <w:tr w:rsidR="00AD4E25" w:rsidRPr="00452EBE" w:rsidTr="00BB5773">
        <w:trPr>
          <w:cantSplit/>
          <w:trHeight w:val="1077"/>
        </w:trPr>
        <w:tc>
          <w:tcPr>
            <w:tcW w:w="9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25" w:rsidRDefault="00AD4E25" w:rsidP="00BB5773">
            <w:pPr>
              <w:ind w:left="709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Name, Vorname, Geb.-Datum 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586DCE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 xml:space="preserve">Hinweis: </w:t>
            </w:r>
            <w:r w:rsidRPr="00586DCE">
              <w:rPr>
                <w:rFonts w:ascii="Arial" w:hAnsi="Arial" w:cs="Arial"/>
                <w:sz w:val="18"/>
                <w:szCs w:val="18"/>
              </w:rPr>
              <w:t xml:space="preserve">neue Zeile mit </w:t>
            </w:r>
            <w:r w:rsidRPr="00586DCE">
              <w:rPr>
                <w:rFonts w:ascii="Arial" w:hAnsi="Arial" w:cs="Arial"/>
                <w:sz w:val="18"/>
                <w:szCs w:val="18"/>
              </w:rPr>
              <w:sym w:font="Wingdings" w:char="F0F1"/>
            </w:r>
            <w:r w:rsidRPr="00586DC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[Umschalt] </w:t>
            </w:r>
            <w:r w:rsidRPr="00586DCE">
              <w:rPr>
                <w:rFonts w:ascii="Arial" w:hAnsi="Arial" w:cs="Arial"/>
                <w:sz w:val="18"/>
                <w:szCs w:val="18"/>
              </w:rPr>
              <w:t xml:space="preserve">und </w:t>
            </w:r>
            <w:r w:rsidRPr="00586DCE">
              <w:rPr>
                <w:rFonts w:ascii="Arial" w:hAnsi="Arial" w:cs="Arial"/>
                <w:sz w:val="18"/>
                <w:szCs w:val="18"/>
              </w:rPr>
              <w:sym w:font="Symbol" w:char="F0BF"/>
            </w:r>
            <w:r>
              <w:rPr>
                <w:rFonts w:ascii="Arial" w:hAnsi="Arial" w:cs="Arial"/>
                <w:sz w:val="18"/>
                <w:szCs w:val="18"/>
              </w:rPr>
              <w:t xml:space="preserve"> [Enter]</w:t>
            </w:r>
            <w:r w:rsidRPr="00586DCE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AD4E25" w:rsidRPr="00452EBE" w:rsidRDefault="00AD4E25" w:rsidP="008D3E0A">
            <w:pPr>
              <w:ind w:left="709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D4E25" w:rsidRPr="00452EBE" w:rsidTr="00BB5773">
        <w:trPr>
          <w:cantSplit/>
          <w:trHeight w:val="475"/>
        </w:trPr>
        <w:tc>
          <w:tcPr>
            <w:tcW w:w="9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25" w:rsidRPr="00586DCE" w:rsidRDefault="00AD4E25" w:rsidP="00BB5773">
            <w:pPr>
              <w:numPr>
                <w:ilvl w:val="0"/>
                <w:numId w:val="1"/>
              </w:numPr>
              <w:outlineLvl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Folgende </w:t>
            </w:r>
            <w:r w:rsidRPr="008E213C">
              <w:rPr>
                <w:rFonts w:ascii="Arial" w:hAnsi="Arial" w:cs="Arial"/>
                <w:sz w:val="20"/>
                <w:szCs w:val="20"/>
              </w:rPr>
              <w:t xml:space="preserve">Personen </w:t>
            </w:r>
            <w:r>
              <w:rPr>
                <w:rFonts w:ascii="Arial" w:hAnsi="Arial" w:cs="Arial"/>
                <w:sz w:val="20"/>
                <w:szCs w:val="20"/>
              </w:rPr>
              <w:t xml:space="preserve">haben </w:t>
            </w:r>
            <w:r w:rsidRPr="00FA479A">
              <w:rPr>
                <w:rFonts w:ascii="Arial" w:hAnsi="Arial" w:cs="Arial"/>
                <w:b/>
                <w:sz w:val="20"/>
                <w:szCs w:val="20"/>
              </w:rPr>
              <w:t>haupt-, neben- oder ehrenamtlich</w:t>
            </w:r>
            <w:r w:rsidRPr="008E213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bei dieser Maßnahme </w:t>
            </w:r>
            <w:r w:rsidRPr="00AD4E25">
              <w:rPr>
                <w:rFonts w:ascii="Arial" w:hAnsi="Arial" w:cs="Arial"/>
                <w:sz w:val="20"/>
                <w:szCs w:val="20"/>
              </w:rPr>
              <w:t>mitgearbeitet.</w:t>
            </w:r>
            <w:r>
              <w:rPr>
                <w:rFonts w:ascii="Arial" w:hAnsi="Arial" w:cs="Arial"/>
                <w:sz w:val="20"/>
                <w:szCs w:val="20"/>
              </w:rPr>
              <w:t xml:space="preserve"> S</w:t>
            </w:r>
            <w:r w:rsidRPr="008E213C">
              <w:rPr>
                <w:rFonts w:ascii="Arial" w:hAnsi="Arial" w:cs="Arial"/>
                <w:sz w:val="20"/>
                <w:szCs w:val="20"/>
              </w:rPr>
              <w:t xml:space="preserve">ie haben </w:t>
            </w:r>
            <w:r>
              <w:rPr>
                <w:rFonts w:ascii="Arial" w:hAnsi="Arial" w:cs="Arial"/>
                <w:sz w:val="20"/>
                <w:szCs w:val="20"/>
              </w:rPr>
              <w:t xml:space="preserve">vor Maßnahmebeginn </w:t>
            </w:r>
            <w:r w:rsidRPr="008E213C">
              <w:rPr>
                <w:rFonts w:ascii="Arial" w:hAnsi="Arial" w:cs="Arial"/>
                <w:sz w:val="20"/>
                <w:szCs w:val="20"/>
              </w:rPr>
              <w:t xml:space="preserve">den </w:t>
            </w:r>
            <w:r w:rsidRPr="008E213C">
              <w:rPr>
                <w:rFonts w:ascii="Arial" w:hAnsi="Arial" w:cs="Arial"/>
                <w:bCs/>
                <w:sz w:val="20"/>
                <w:szCs w:val="20"/>
              </w:rPr>
              <w:t xml:space="preserve">Verhaltenskodex der </w:t>
            </w:r>
            <w:r w:rsidR="008F0E20" w:rsidRPr="008F0E20">
              <w:rPr>
                <w:rFonts w:ascii="Arial" w:hAnsi="Arial" w:cs="Arial"/>
                <w:sz w:val="20"/>
                <w:szCs w:val="20"/>
              </w:rPr>
              <w:t>Ev</w:t>
            </w:r>
            <w:r w:rsidR="008F0E20">
              <w:rPr>
                <w:rFonts w:ascii="Arial" w:hAnsi="Arial" w:cs="Arial"/>
                <w:sz w:val="20"/>
                <w:szCs w:val="20"/>
              </w:rPr>
              <w:t>.-Luth. Landeskirche</w:t>
            </w:r>
            <w:r w:rsidR="008F0E20" w:rsidRPr="008F0E20">
              <w:rPr>
                <w:rFonts w:ascii="Arial" w:hAnsi="Arial" w:cs="Arial"/>
                <w:sz w:val="20"/>
                <w:szCs w:val="20"/>
              </w:rPr>
              <w:t xml:space="preserve"> Sachsen</w:t>
            </w:r>
            <w:r w:rsidR="008F0E20">
              <w:rPr>
                <w:rFonts w:ascii="Arial" w:hAnsi="Arial" w:cs="Arial"/>
                <w:sz w:val="20"/>
                <w:szCs w:val="20"/>
              </w:rPr>
              <w:t>s</w:t>
            </w:r>
            <w:r w:rsidRPr="008E213C">
              <w:rPr>
                <w:rFonts w:ascii="Arial" w:hAnsi="Arial" w:cs="Arial"/>
                <w:bCs/>
                <w:sz w:val="20"/>
                <w:szCs w:val="20"/>
              </w:rPr>
              <w:t xml:space="preserve"> unterzeichnet:</w:t>
            </w:r>
          </w:p>
        </w:tc>
      </w:tr>
      <w:tr w:rsidR="00AD4E25" w:rsidRPr="00452EBE" w:rsidTr="00BB5773">
        <w:trPr>
          <w:cantSplit/>
          <w:trHeight w:val="1077"/>
        </w:trPr>
        <w:tc>
          <w:tcPr>
            <w:tcW w:w="9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25" w:rsidRDefault="00AD4E25" w:rsidP="00BB5773">
            <w:pPr>
              <w:ind w:left="709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Name, Vorname, Geb.-Datum 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586DCE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 xml:space="preserve">Hinweis: </w:t>
            </w:r>
            <w:r w:rsidRPr="00586DCE">
              <w:rPr>
                <w:rFonts w:ascii="Arial" w:hAnsi="Arial" w:cs="Arial"/>
                <w:sz w:val="18"/>
                <w:szCs w:val="18"/>
              </w:rPr>
              <w:t xml:space="preserve">neue Zeile mit </w:t>
            </w:r>
            <w:r w:rsidRPr="00586DCE">
              <w:rPr>
                <w:rFonts w:ascii="Arial" w:hAnsi="Arial" w:cs="Arial"/>
                <w:sz w:val="18"/>
                <w:szCs w:val="18"/>
              </w:rPr>
              <w:sym w:font="Wingdings" w:char="F0F1"/>
            </w:r>
            <w:r w:rsidRPr="00586DC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[Umschalt] </w:t>
            </w:r>
            <w:r w:rsidRPr="00586DCE">
              <w:rPr>
                <w:rFonts w:ascii="Arial" w:hAnsi="Arial" w:cs="Arial"/>
                <w:sz w:val="18"/>
                <w:szCs w:val="18"/>
              </w:rPr>
              <w:t xml:space="preserve">und </w:t>
            </w:r>
            <w:r w:rsidRPr="00586DCE">
              <w:rPr>
                <w:rFonts w:ascii="Arial" w:hAnsi="Arial" w:cs="Arial"/>
                <w:sz w:val="18"/>
                <w:szCs w:val="18"/>
              </w:rPr>
              <w:sym w:font="Symbol" w:char="F0BF"/>
            </w:r>
            <w:r>
              <w:rPr>
                <w:rFonts w:ascii="Arial" w:hAnsi="Arial" w:cs="Arial"/>
                <w:sz w:val="18"/>
                <w:szCs w:val="18"/>
              </w:rPr>
              <w:t xml:space="preserve"> [Enter]</w:t>
            </w:r>
            <w:r w:rsidRPr="00586DCE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AD4E25" w:rsidRPr="00452EBE" w:rsidRDefault="00AD4E25" w:rsidP="009D1FD5">
            <w:pPr>
              <w:ind w:left="709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8F0E20" w:rsidRPr="00452EBE" w:rsidTr="008F0E20">
        <w:trPr>
          <w:cantSplit/>
          <w:trHeight w:val="578"/>
        </w:trPr>
        <w:tc>
          <w:tcPr>
            <w:tcW w:w="9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E20" w:rsidRPr="008F0E20" w:rsidRDefault="008F0E20" w:rsidP="008F0E20">
            <w:pPr>
              <w:numPr>
                <w:ilvl w:val="0"/>
                <w:numId w:val="1"/>
              </w:num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Begründung, weshalb ggf. E</w:t>
            </w:r>
            <w:r w:rsidRPr="008F0E20">
              <w:rPr>
                <w:rFonts w:ascii="Arial" w:hAnsi="Arial" w:cs="Arial"/>
                <w:sz w:val="20"/>
                <w:szCs w:val="20"/>
              </w:rPr>
              <w:t>hrenamtlich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8E213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bei dieser Maßnahme</w:t>
            </w:r>
            <w:r w:rsidRPr="008E213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den </w:t>
            </w:r>
            <w:r w:rsidRPr="008F0E20">
              <w:rPr>
                <w:rFonts w:ascii="Arial" w:hAnsi="Arial" w:cs="Arial"/>
                <w:sz w:val="20"/>
                <w:szCs w:val="20"/>
              </w:rPr>
              <w:t>Verhaltenskodex der Ev</w:t>
            </w:r>
            <w:r>
              <w:rPr>
                <w:rFonts w:ascii="Arial" w:hAnsi="Arial" w:cs="Arial"/>
                <w:sz w:val="20"/>
                <w:szCs w:val="20"/>
              </w:rPr>
              <w:t>.-Luth. Landeskirche</w:t>
            </w:r>
            <w:r w:rsidRPr="008F0E20">
              <w:rPr>
                <w:rFonts w:ascii="Arial" w:hAnsi="Arial" w:cs="Arial"/>
                <w:sz w:val="20"/>
                <w:szCs w:val="20"/>
              </w:rPr>
              <w:t xml:space="preserve"> Sachsen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8F0E2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nicht </w:t>
            </w:r>
            <w:r w:rsidRPr="008F0E20">
              <w:rPr>
                <w:rFonts w:ascii="Arial" w:hAnsi="Arial" w:cs="Arial"/>
                <w:sz w:val="20"/>
                <w:szCs w:val="20"/>
              </w:rPr>
              <w:t>unterzeichnet</w:t>
            </w:r>
            <w:r>
              <w:rPr>
                <w:rFonts w:ascii="Arial" w:hAnsi="Arial" w:cs="Arial"/>
                <w:sz w:val="20"/>
                <w:szCs w:val="20"/>
              </w:rPr>
              <w:t>, und/oder kein erweitertes Führungszeugnis vorgelegt haben</w:t>
            </w:r>
            <w:r w:rsidRPr="008F0E20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8F0E20" w:rsidRPr="00452EBE" w:rsidTr="008F0E20">
        <w:trPr>
          <w:cantSplit/>
          <w:trHeight w:val="859"/>
        </w:trPr>
        <w:tc>
          <w:tcPr>
            <w:tcW w:w="9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E20" w:rsidRDefault="008F0E20" w:rsidP="008F0E20">
            <w:pPr>
              <w:ind w:left="720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D4E25" w:rsidRPr="00452EBE" w:rsidTr="00BB5773">
        <w:trPr>
          <w:cantSplit/>
          <w:trHeight w:val="694"/>
        </w:trPr>
        <w:tc>
          <w:tcPr>
            <w:tcW w:w="95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4E25" w:rsidRPr="005E3C44" w:rsidRDefault="00AD4E25" w:rsidP="00BB5773">
            <w:pPr>
              <w:outlineLvl w:val="0"/>
              <w:rPr>
                <w:rFonts w:ascii="Arial" w:hAnsi="Arial" w:cs="Arial"/>
                <w:sz w:val="20"/>
                <w:szCs w:val="18"/>
              </w:rPr>
            </w:pPr>
            <w:r w:rsidRPr="005E3C44">
              <w:rPr>
                <w:rFonts w:ascii="Arial" w:hAnsi="Arial" w:cs="Arial"/>
                <w:sz w:val="20"/>
                <w:szCs w:val="18"/>
              </w:rPr>
              <w:t xml:space="preserve">Für die Richtigkeit der Angaben unter Pkt. 7: </w:t>
            </w:r>
          </w:p>
        </w:tc>
      </w:tr>
      <w:tr w:rsidR="00AD4E25" w:rsidRPr="00452EBE" w:rsidTr="00BB5773">
        <w:trPr>
          <w:cantSplit/>
          <w:trHeight w:val="253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4E25" w:rsidRPr="00452EBE" w:rsidRDefault="00900716" w:rsidP="008B66B4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4E25" w:rsidRPr="00452EBE" w:rsidRDefault="00AD4E25" w:rsidP="008B66B4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452EB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2EB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52EBE">
              <w:rPr>
                <w:rFonts w:ascii="Arial" w:hAnsi="Arial" w:cs="Arial"/>
                <w:sz w:val="18"/>
                <w:szCs w:val="18"/>
              </w:rPr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="009D1FD5">
              <w:rPr>
                <w:rFonts w:ascii="Arial" w:hAnsi="Arial" w:cs="Arial"/>
                <w:sz w:val="18"/>
                <w:szCs w:val="18"/>
              </w:rPr>
              <w:t> </w:t>
            </w:r>
            <w:r w:rsidRPr="00452EB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452EB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D4E25" w:rsidRPr="00452EBE" w:rsidTr="00BB5773">
        <w:trPr>
          <w:cantSplit/>
          <w:trHeight w:val="329"/>
        </w:trPr>
        <w:tc>
          <w:tcPr>
            <w:tcW w:w="95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D4E25" w:rsidRPr="00065E23" w:rsidRDefault="00AD4E25" w:rsidP="00BB5773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776DD8">
              <w:rPr>
                <w:rFonts w:ascii="Arial" w:hAnsi="Arial" w:cs="Arial"/>
                <w:sz w:val="20"/>
                <w:szCs w:val="20"/>
              </w:rPr>
              <w:t>Datum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  <w:t>Pfarramtsleitung / Dienstvorgesetzte(r)</w:t>
            </w:r>
          </w:p>
        </w:tc>
      </w:tr>
    </w:tbl>
    <w:p w:rsidR="00AD4E25" w:rsidRDefault="00AD4E25" w:rsidP="00AD4E25">
      <w:pPr>
        <w:tabs>
          <w:tab w:val="left" w:pos="4680"/>
        </w:tabs>
        <w:rPr>
          <w:rFonts w:ascii="Arial" w:hAnsi="Arial" w:cs="Arial"/>
          <w:sz w:val="20"/>
          <w:szCs w:val="20"/>
        </w:rPr>
      </w:pPr>
    </w:p>
    <w:p w:rsidR="00AD4E25" w:rsidRPr="009657F7" w:rsidRDefault="00AD4E25" w:rsidP="00AD4E25">
      <w:pPr>
        <w:tabs>
          <w:tab w:val="left" w:pos="4680"/>
        </w:tabs>
        <w:jc w:val="right"/>
        <w:rPr>
          <w:rFonts w:ascii="Arial" w:hAnsi="Arial"/>
          <w:sz w:val="12"/>
          <w:szCs w:val="8"/>
        </w:rPr>
      </w:pPr>
      <w:r w:rsidRPr="00797984">
        <w:rPr>
          <w:rFonts w:ascii="Arial" w:hAnsi="Arial" w:cs="Arial"/>
          <w:sz w:val="20"/>
          <w:szCs w:val="20"/>
        </w:rPr>
        <w:br/>
      </w:r>
      <w:r w:rsidRPr="009657F7">
        <w:rPr>
          <w:rFonts w:ascii="Arial" w:hAnsi="Arial" w:cs="Arial"/>
          <w:sz w:val="12"/>
          <w:szCs w:val="8"/>
        </w:rPr>
        <w:t xml:space="preserve">Letzte Formularbearbeitung: </w:t>
      </w:r>
      <w:r w:rsidR="003A2670">
        <w:rPr>
          <w:rFonts w:ascii="Arial" w:hAnsi="Arial" w:cs="Arial"/>
          <w:sz w:val="12"/>
          <w:szCs w:val="8"/>
        </w:rPr>
        <w:t>15</w:t>
      </w:r>
      <w:r w:rsidR="006100CD">
        <w:rPr>
          <w:rFonts w:ascii="Arial" w:hAnsi="Arial" w:cs="Arial"/>
          <w:sz w:val="12"/>
          <w:szCs w:val="8"/>
        </w:rPr>
        <w:t>.</w:t>
      </w:r>
      <w:r w:rsidR="00CD3948">
        <w:rPr>
          <w:rFonts w:ascii="Arial" w:hAnsi="Arial" w:cs="Arial"/>
          <w:sz w:val="12"/>
          <w:szCs w:val="8"/>
        </w:rPr>
        <w:t>0</w:t>
      </w:r>
      <w:r w:rsidR="003A2670">
        <w:rPr>
          <w:rFonts w:ascii="Arial" w:hAnsi="Arial" w:cs="Arial"/>
          <w:sz w:val="12"/>
          <w:szCs w:val="8"/>
        </w:rPr>
        <w:t>4</w:t>
      </w:r>
      <w:r w:rsidR="006100CD">
        <w:rPr>
          <w:rFonts w:ascii="Arial" w:hAnsi="Arial" w:cs="Arial"/>
          <w:sz w:val="12"/>
          <w:szCs w:val="8"/>
        </w:rPr>
        <w:t>.20</w:t>
      </w:r>
      <w:r w:rsidR="00FB16CF">
        <w:rPr>
          <w:rFonts w:ascii="Arial" w:hAnsi="Arial" w:cs="Arial"/>
          <w:sz w:val="12"/>
          <w:szCs w:val="8"/>
        </w:rPr>
        <w:t>2</w:t>
      </w:r>
      <w:r w:rsidR="003A2670">
        <w:rPr>
          <w:rFonts w:ascii="Arial" w:hAnsi="Arial" w:cs="Arial"/>
          <w:sz w:val="12"/>
          <w:szCs w:val="8"/>
        </w:rPr>
        <w:t>6</w:t>
      </w:r>
    </w:p>
    <w:p w:rsidR="00E206C1" w:rsidRPr="009657F7" w:rsidRDefault="006876DF" w:rsidP="006876DF">
      <w:pPr>
        <w:rPr>
          <w:rFonts w:ascii="Arial" w:hAnsi="Arial"/>
          <w:sz w:val="12"/>
          <w:szCs w:val="8"/>
        </w:rPr>
      </w:pPr>
      <w:r w:rsidRPr="009657F7">
        <w:rPr>
          <w:rFonts w:ascii="Arial" w:hAnsi="Arial"/>
          <w:sz w:val="12"/>
          <w:szCs w:val="8"/>
        </w:rPr>
        <w:t xml:space="preserve"> </w:t>
      </w:r>
    </w:p>
    <w:sectPr w:rsidR="00E206C1" w:rsidRPr="009657F7" w:rsidSect="006876DF">
      <w:headerReference w:type="default" r:id="rId9"/>
      <w:footerReference w:type="default" r:id="rId10"/>
      <w:pgSz w:w="11906" w:h="16838" w:code="9"/>
      <w:pgMar w:top="567" w:right="991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329" w:rsidRDefault="00CE7329">
      <w:r>
        <w:separator/>
      </w:r>
    </w:p>
  </w:endnote>
  <w:endnote w:type="continuationSeparator" w:id="0">
    <w:p w:rsidR="00CE7329" w:rsidRDefault="00CE7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6DF" w:rsidRDefault="006876DF" w:rsidP="006876DF">
    <w:pPr>
      <w:pStyle w:val="Kopfzeile"/>
      <w:jc w:val="center"/>
      <w:rPr>
        <w:rFonts w:ascii="Arial" w:hAnsi="Arial" w:cs="Arial"/>
        <w:sz w:val="20"/>
      </w:rPr>
    </w:pPr>
  </w:p>
  <w:p w:rsidR="006876DF" w:rsidRPr="00E206C1" w:rsidRDefault="006876DF" w:rsidP="006876DF">
    <w:pPr>
      <w:pStyle w:val="Kopfzeile"/>
      <w:jc w:val="center"/>
      <w:rPr>
        <w:rFonts w:ascii="Arial" w:hAnsi="Arial" w:cs="Arial"/>
        <w:sz w:val="20"/>
      </w:rPr>
    </w:pPr>
    <w:r w:rsidRPr="00E206C1">
      <w:rPr>
        <w:rFonts w:ascii="Arial" w:hAnsi="Arial" w:cs="Arial"/>
        <w:sz w:val="20"/>
      </w:rPr>
      <w:t xml:space="preserve">Seite </w:t>
    </w:r>
    <w:r w:rsidRPr="00E206C1">
      <w:rPr>
        <w:rFonts w:ascii="Arial" w:hAnsi="Arial" w:cs="Arial"/>
        <w:b/>
        <w:bCs/>
        <w:sz w:val="20"/>
      </w:rPr>
      <w:fldChar w:fldCharType="begin"/>
    </w:r>
    <w:r w:rsidRPr="00E206C1">
      <w:rPr>
        <w:rFonts w:ascii="Arial" w:hAnsi="Arial" w:cs="Arial"/>
        <w:b/>
        <w:bCs/>
        <w:sz w:val="20"/>
      </w:rPr>
      <w:instrText>PAGE</w:instrText>
    </w:r>
    <w:r w:rsidRPr="00E206C1">
      <w:rPr>
        <w:rFonts w:ascii="Arial" w:hAnsi="Arial" w:cs="Arial"/>
        <w:b/>
        <w:bCs/>
        <w:sz w:val="20"/>
      </w:rPr>
      <w:fldChar w:fldCharType="separate"/>
    </w:r>
    <w:r>
      <w:rPr>
        <w:rFonts w:ascii="Arial" w:hAnsi="Arial" w:cs="Arial"/>
        <w:b/>
        <w:bCs/>
        <w:sz w:val="20"/>
      </w:rPr>
      <w:t>1</w:t>
    </w:r>
    <w:r w:rsidRPr="00E206C1">
      <w:rPr>
        <w:rFonts w:ascii="Arial" w:hAnsi="Arial" w:cs="Arial"/>
        <w:b/>
        <w:bCs/>
        <w:sz w:val="20"/>
      </w:rPr>
      <w:fldChar w:fldCharType="end"/>
    </w:r>
    <w:r w:rsidRPr="00E206C1">
      <w:rPr>
        <w:rFonts w:ascii="Arial" w:hAnsi="Arial" w:cs="Arial"/>
        <w:sz w:val="20"/>
      </w:rPr>
      <w:t xml:space="preserve"> von </w:t>
    </w:r>
    <w:r w:rsidRPr="00E206C1">
      <w:rPr>
        <w:rFonts w:ascii="Arial" w:hAnsi="Arial" w:cs="Arial"/>
        <w:b/>
        <w:bCs/>
        <w:sz w:val="20"/>
      </w:rPr>
      <w:fldChar w:fldCharType="begin"/>
    </w:r>
    <w:r w:rsidRPr="00E206C1">
      <w:rPr>
        <w:rFonts w:ascii="Arial" w:hAnsi="Arial" w:cs="Arial"/>
        <w:b/>
        <w:bCs/>
        <w:sz w:val="20"/>
      </w:rPr>
      <w:instrText>NUMPAGES</w:instrText>
    </w:r>
    <w:r w:rsidRPr="00E206C1">
      <w:rPr>
        <w:rFonts w:ascii="Arial" w:hAnsi="Arial" w:cs="Arial"/>
        <w:b/>
        <w:bCs/>
        <w:sz w:val="20"/>
      </w:rPr>
      <w:fldChar w:fldCharType="separate"/>
    </w:r>
    <w:r>
      <w:rPr>
        <w:rFonts w:ascii="Arial" w:hAnsi="Arial" w:cs="Arial"/>
        <w:b/>
        <w:bCs/>
        <w:sz w:val="20"/>
      </w:rPr>
      <w:t>3</w:t>
    </w:r>
    <w:r w:rsidRPr="00E206C1">
      <w:rPr>
        <w:rFonts w:ascii="Arial" w:hAnsi="Arial" w:cs="Arial"/>
        <w:b/>
        <w:bCs/>
        <w:sz w:val="20"/>
      </w:rPr>
      <w:fldChar w:fldCharType="end"/>
    </w:r>
  </w:p>
  <w:p w:rsidR="006876DF" w:rsidRDefault="006876D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329" w:rsidRDefault="00CE7329">
      <w:r>
        <w:separator/>
      </w:r>
    </w:p>
  </w:footnote>
  <w:footnote w:type="continuationSeparator" w:id="0">
    <w:p w:rsidR="00CE7329" w:rsidRDefault="00CE7329">
      <w:r>
        <w:continuationSeparator/>
      </w:r>
    </w:p>
  </w:footnote>
  <w:footnote w:id="1">
    <w:p w:rsidR="008C1AE0" w:rsidRPr="00310B57" w:rsidRDefault="008C1AE0" w:rsidP="00AD4E25">
      <w:pPr>
        <w:pStyle w:val="Funotentext"/>
        <w:rPr>
          <w:rFonts w:ascii="Arial" w:hAnsi="Arial" w:cs="Arial"/>
          <w:sz w:val="16"/>
        </w:rPr>
      </w:pPr>
      <w:r w:rsidRPr="00310B57">
        <w:rPr>
          <w:rStyle w:val="Funotenzeichen"/>
          <w:rFonts w:ascii="Arial" w:hAnsi="Arial" w:cs="Arial"/>
          <w:sz w:val="16"/>
        </w:rPr>
        <w:footnoteRef/>
      </w:r>
      <w:r w:rsidRPr="00310B57">
        <w:rPr>
          <w:rFonts w:ascii="Arial" w:hAnsi="Arial" w:cs="Arial"/>
          <w:sz w:val="16"/>
        </w:rPr>
        <w:t xml:space="preserve"> Es handelt sich dabei um die §§ 171, 174 bis 174c, 176 bis 180a, 181a, 182-184f, 225, 232 bis 233a, 234, 235 und 236 des Strafgesetzbuches.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AE0" w:rsidRPr="00E206C1" w:rsidRDefault="008C1AE0" w:rsidP="006876DF">
    <w:pPr>
      <w:pStyle w:val="Kopfzeile"/>
      <w:rPr>
        <w:rFonts w:ascii="Arial" w:hAnsi="Arial" w:cs="Arial"/>
        <w:sz w:val="20"/>
      </w:rPr>
    </w:pPr>
    <w:r w:rsidRPr="007213D5">
      <w:rPr>
        <w:rFonts w:ascii="Arial" w:hAnsi="Arial" w:cs="Arial"/>
        <w:b/>
        <w:sz w:val="20"/>
        <w:szCs w:val="20"/>
      </w:rPr>
      <w:t>Qualitätsmanagement der Evangelischen Jugend Dresden</w:t>
    </w:r>
    <w:r>
      <w:rPr>
        <w:rFonts w:ascii="Arial" w:hAnsi="Arial" w:cs="Arial"/>
        <w:b/>
        <w:sz w:val="20"/>
        <w:szCs w:val="20"/>
      </w:rPr>
      <w:t xml:space="preserve"> </w:t>
    </w:r>
    <w:r>
      <w:rPr>
        <w:rFonts w:ascii="Arial" w:hAnsi="Arial" w:cs="Arial"/>
        <w:b/>
        <w:sz w:val="20"/>
        <w:szCs w:val="20"/>
      </w:rPr>
      <w:tab/>
    </w:r>
    <w:r>
      <w:rPr>
        <w:rFonts w:ascii="Arial" w:hAnsi="Arial" w:cs="Arial"/>
        <w:b/>
        <w:sz w:val="20"/>
        <w:szCs w:val="20"/>
      </w:rPr>
      <w:tab/>
    </w:r>
    <w:r>
      <w:rPr>
        <w:rFonts w:ascii="Arial" w:hAnsi="Arial" w:cs="Arial"/>
        <w:b/>
        <w:sz w:val="20"/>
        <w:szCs w:val="20"/>
      </w:rPr>
      <w:tab/>
    </w:r>
    <w:r>
      <w:rPr>
        <w:rFonts w:ascii="Arial" w:hAnsi="Arial" w:cs="Arial"/>
        <w:b/>
        <w:sz w:val="20"/>
        <w:szCs w:val="20"/>
      </w:rPr>
      <w:tab/>
    </w:r>
    <w:r>
      <w:rPr>
        <w:rFonts w:ascii="Arial" w:hAnsi="Arial" w:cs="Arial"/>
        <w:b/>
        <w:sz w:val="20"/>
        <w:szCs w:val="20"/>
      </w:rPr>
      <w:tab/>
    </w:r>
    <w:r>
      <w:rPr>
        <w:rFonts w:ascii="Arial" w:hAnsi="Arial" w:cs="Arial"/>
        <w:b/>
        <w:sz w:val="20"/>
        <w:szCs w:val="20"/>
      </w:rPr>
      <w:tab/>
    </w:r>
    <w:r>
      <w:rPr>
        <w:rFonts w:ascii="Arial" w:hAnsi="Arial" w:cs="Arial"/>
        <w:b/>
        <w:sz w:val="20"/>
        <w:szCs w:val="20"/>
      </w:rPr>
      <w:tab/>
    </w:r>
    <w:r>
      <w:rPr>
        <w:rFonts w:ascii="Arial" w:hAnsi="Arial" w:cs="Arial"/>
        <w:b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6357E"/>
    <w:multiLevelType w:val="hybridMultilevel"/>
    <w:tmpl w:val="75DC0BD2"/>
    <w:lvl w:ilvl="0" w:tplc="838028B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626CE"/>
    <w:multiLevelType w:val="hybridMultilevel"/>
    <w:tmpl w:val="DB4ED2F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8302C"/>
    <w:multiLevelType w:val="hybridMultilevel"/>
    <w:tmpl w:val="75DC0BD2"/>
    <w:lvl w:ilvl="0" w:tplc="838028B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3D32E0"/>
    <w:multiLevelType w:val="hybridMultilevel"/>
    <w:tmpl w:val="DB4ED2F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E004FA"/>
    <w:multiLevelType w:val="hybridMultilevel"/>
    <w:tmpl w:val="75DC0BD2"/>
    <w:lvl w:ilvl="0" w:tplc="838028B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MjrWnzhjuinFFY5V2lIO9rFHmRh5AlY6yl4PdJlODtM90gEellKzleuMmsQPI65O7SmnIq3A0ccJHFba5UILNg==" w:salt="mtagPq8cDGKkw09CW5Lw6w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D3D"/>
    <w:rsid w:val="00003F35"/>
    <w:rsid w:val="00005122"/>
    <w:rsid w:val="00065E23"/>
    <w:rsid w:val="0008298C"/>
    <w:rsid w:val="000D6074"/>
    <w:rsid w:val="00106CFE"/>
    <w:rsid w:val="001246D3"/>
    <w:rsid w:val="00127752"/>
    <w:rsid w:val="00135986"/>
    <w:rsid w:val="001855D6"/>
    <w:rsid w:val="00194DA4"/>
    <w:rsid w:val="001B130C"/>
    <w:rsid w:val="001B55AE"/>
    <w:rsid w:val="001C57AA"/>
    <w:rsid w:val="00200FB8"/>
    <w:rsid w:val="00225CF9"/>
    <w:rsid w:val="00270395"/>
    <w:rsid w:val="002901B0"/>
    <w:rsid w:val="002B746C"/>
    <w:rsid w:val="002C6118"/>
    <w:rsid w:val="002E0B8F"/>
    <w:rsid w:val="00310B57"/>
    <w:rsid w:val="00321399"/>
    <w:rsid w:val="00327C33"/>
    <w:rsid w:val="00351114"/>
    <w:rsid w:val="00364B91"/>
    <w:rsid w:val="003A092E"/>
    <w:rsid w:val="003A2670"/>
    <w:rsid w:val="003B6272"/>
    <w:rsid w:val="003C137E"/>
    <w:rsid w:val="003E0E62"/>
    <w:rsid w:val="003F263C"/>
    <w:rsid w:val="003F46DB"/>
    <w:rsid w:val="00400D3D"/>
    <w:rsid w:val="00402BE7"/>
    <w:rsid w:val="00411A23"/>
    <w:rsid w:val="0041786A"/>
    <w:rsid w:val="00452EBE"/>
    <w:rsid w:val="00473493"/>
    <w:rsid w:val="0049666E"/>
    <w:rsid w:val="004D66ED"/>
    <w:rsid w:val="004D7018"/>
    <w:rsid w:val="005032D1"/>
    <w:rsid w:val="005135E5"/>
    <w:rsid w:val="00556C0C"/>
    <w:rsid w:val="00561A73"/>
    <w:rsid w:val="0056510E"/>
    <w:rsid w:val="0057143E"/>
    <w:rsid w:val="00572480"/>
    <w:rsid w:val="0058154C"/>
    <w:rsid w:val="00581F09"/>
    <w:rsid w:val="00586DCE"/>
    <w:rsid w:val="005A0414"/>
    <w:rsid w:val="005B2909"/>
    <w:rsid w:val="005C3385"/>
    <w:rsid w:val="005D5EBC"/>
    <w:rsid w:val="005E1FB5"/>
    <w:rsid w:val="005E3C44"/>
    <w:rsid w:val="005E6F1D"/>
    <w:rsid w:val="006100CD"/>
    <w:rsid w:val="006213EA"/>
    <w:rsid w:val="00643FFF"/>
    <w:rsid w:val="006876DF"/>
    <w:rsid w:val="006B1E2A"/>
    <w:rsid w:val="006E3E0D"/>
    <w:rsid w:val="006F2B03"/>
    <w:rsid w:val="007162B9"/>
    <w:rsid w:val="007213D5"/>
    <w:rsid w:val="0075254E"/>
    <w:rsid w:val="00771BF7"/>
    <w:rsid w:val="00784FCE"/>
    <w:rsid w:val="00792C4D"/>
    <w:rsid w:val="00797984"/>
    <w:rsid w:val="00797E7E"/>
    <w:rsid w:val="007A690D"/>
    <w:rsid w:val="007B761A"/>
    <w:rsid w:val="00863AA3"/>
    <w:rsid w:val="008647A9"/>
    <w:rsid w:val="0087135C"/>
    <w:rsid w:val="00893E8E"/>
    <w:rsid w:val="008B2384"/>
    <w:rsid w:val="008B457D"/>
    <w:rsid w:val="008B66B4"/>
    <w:rsid w:val="008C1AE0"/>
    <w:rsid w:val="008D3E0A"/>
    <w:rsid w:val="008D55FC"/>
    <w:rsid w:val="008F0E20"/>
    <w:rsid w:val="00900716"/>
    <w:rsid w:val="009060D6"/>
    <w:rsid w:val="00914A0A"/>
    <w:rsid w:val="0091716E"/>
    <w:rsid w:val="00917171"/>
    <w:rsid w:val="009203C4"/>
    <w:rsid w:val="009229EE"/>
    <w:rsid w:val="00925BE4"/>
    <w:rsid w:val="009657F7"/>
    <w:rsid w:val="009A5F32"/>
    <w:rsid w:val="009A6908"/>
    <w:rsid w:val="009C4EB0"/>
    <w:rsid w:val="009D1FD5"/>
    <w:rsid w:val="009F095A"/>
    <w:rsid w:val="00A03F9D"/>
    <w:rsid w:val="00A057C6"/>
    <w:rsid w:val="00A2210C"/>
    <w:rsid w:val="00A23651"/>
    <w:rsid w:val="00A30066"/>
    <w:rsid w:val="00A32945"/>
    <w:rsid w:val="00A4050F"/>
    <w:rsid w:val="00A4658D"/>
    <w:rsid w:val="00A64B00"/>
    <w:rsid w:val="00AB3013"/>
    <w:rsid w:val="00AB39E3"/>
    <w:rsid w:val="00AB71C3"/>
    <w:rsid w:val="00AC63A8"/>
    <w:rsid w:val="00AD4E25"/>
    <w:rsid w:val="00AE0C17"/>
    <w:rsid w:val="00AF11DB"/>
    <w:rsid w:val="00AF7045"/>
    <w:rsid w:val="00B02F92"/>
    <w:rsid w:val="00B345A0"/>
    <w:rsid w:val="00B34A5A"/>
    <w:rsid w:val="00BB5773"/>
    <w:rsid w:val="00C04B2E"/>
    <w:rsid w:val="00C44DF6"/>
    <w:rsid w:val="00C66209"/>
    <w:rsid w:val="00C666E6"/>
    <w:rsid w:val="00CD3948"/>
    <w:rsid w:val="00CE09FE"/>
    <w:rsid w:val="00CE7329"/>
    <w:rsid w:val="00D04546"/>
    <w:rsid w:val="00D1395E"/>
    <w:rsid w:val="00D20D52"/>
    <w:rsid w:val="00D260D3"/>
    <w:rsid w:val="00D27821"/>
    <w:rsid w:val="00D37F84"/>
    <w:rsid w:val="00D41625"/>
    <w:rsid w:val="00D44BC3"/>
    <w:rsid w:val="00D45EAE"/>
    <w:rsid w:val="00D512B9"/>
    <w:rsid w:val="00D81391"/>
    <w:rsid w:val="00DB5239"/>
    <w:rsid w:val="00DD5E71"/>
    <w:rsid w:val="00DE0279"/>
    <w:rsid w:val="00E0634E"/>
    <w:rsid w:val="00E206C1"/>
    <w:rsid w:val="00E23E1D"/>
    <w:rsid w:val="00E24FBE"/>
    <w:rsid w:val="00E331BE"/>
    <w:rsid w:val="00E42A0D"/>
    <w:rsid w:val="00E43F61"/>
    <w:rsid w:val="00E81296"/>
    <w:rsid w:val="00EB316C"/>
    <w:rsid w:val="00EC13DA"/>
    <w:rsid w:val="00EC2A0B"/>
    <w:rsid w:val="00EE28F9"/>
    <w:rsid w:val="00EF66DC"/>
    <w:rsid w:val="00F01BE0"/>
    <w:rsid w:val="00F23FA6"/>
    <w:rsid w:val="00F26AD4"/>
    <w:rsid w:val="00F644E0"/>
    <w:rsid w:val="00F700B7"/>
    <w:rsid w:val="00F712FC"/>
    <w:rsid w:val="00F96F20"/>
    <w:rsid w:val="00FB16CF"/>
    <w:rsid w:val="00FB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176D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C44DF6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100CD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100C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411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5E1FB5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rsid w:val="005E1FB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E1FB5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00FB8"/>
  </w:style>
  <w:style w:type="paragraph" w:styleId="Dokumentstruktur">
    <w:name w:val="Document Map"/>
    <w:basedOn w:val="Standard"/>
    <w:semiHidden/>
    <w:rsid w:val="003B627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Default">
    <w:name w:val="Default"/>
    <w:rsid w:val="00065E23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Funotentext">
    <w:name w:val="footnote text"/>
    <w:basedOn w:val="Standard"/>
    <w:link w:val="FunotentextZchn"/>
    <w:rsid w:val="00586DCE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586DCE"/>
  </w:style>
  <w:style w:type="character" w:styleId="Funotenzeichen">
    <w:name w:val="footnote reference"/>
    <w:rsid w:val="00586DCE"/>
    <w:rPr>
      <w:vertAlign w:val="superscript"/>
    </w:rPr>
  </w:style>
  <w:style w:type="character" w:customStyle="1" w:styleId="berschrift1Zchn">
    <w:name w:val="Überschrift 1 Zchn"/>
    <w:link w:val="berschrift1"/>
    <w:uiPriority w:val="9"/>
    <w:rsid w:val="006100CD"/>
    <w:rPr>
      <w:rFonts w:ascii="Cambria" w:hAnsi="Cambria"/>
      <w:b/>
      <w:bCs/>
      <w:color w:val="365F91"/>
      <w:sz w:val="28"/>
      <w:szCs w:val="28"/>
      <w:lang w:eastAsia="en-US"/>
    </w:rPr>
  </w:style>
  <w:style w:type="character" w:customStyle="1" w:styleId="berschrift2Zchn">
    <w:name w:val="Überschrift 2 Zchn"/>
    <w:link w:val="berschrift2"/>
    <w:uiPriority w:val="9"/>
    <w:rsid w:val="006100CD"/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Listenabsatz">
    <w:name w:val="List Paragraph"/>
    <w:basedOn w:val="Standard"/>
    <w:uiPriority w:val="34"/>
    <w:qFormat/>
    <w:rsid w:val="006100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KopfzeileZchn">
    <w:name w:val="Kopfzeile Zchn"/>
    <w:link w:val="Kopfzeile"/>
    <w:uiPriority w:val="99"/>
    <w:rsid w:val="00E206C1"/>
    <w:rPr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8F0E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F674B-5BB9-4CDB-9C09-E6BD9D6B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 QM Auswertung Maßnahmen.dotx</Template>
  <TotalTime>0</TotalTime>
  <Pages>3</Pages>
  <Words>524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Qualitätsmanagement in den Dresdner Kirchgemeinden (Vorschlag)</vt:lpstr>
    </vt:vector>
  </TitlesOfParts>
  <Company> 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Qualitätsmanagement in den Dresdner Kirchgemeinden (Vorschlag)</dc:title>
  <dc:subject/>
  <dc:creator>Stephan Wilczek</dc:creator>
  <cp:keywords/>
  <dc:description/>
  <cp:lastModifiedBy>Stephan Wilczek</cp:lastModifiedBy>
  <cp:revision>1</cp:revision>
  <cp:lastPrinted>2014-01-15T11:32:00Z</cp:lastPrinted>
  <dcterms:created xsi:type="dcterms:W3CDTF">2026-04-15T13:54:00Z</dcterms:created>
  <dcterms:modified xsi:type="dcterms:W3CDTF">2026-04-15T13:55:00Z</dcterms:modified>
</cp:coreProperties>
</file>